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242" w:rsidRDefault="00E46242" w:rsidP="001D6D0B"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eastAsia="黑体" w:hint="eastAsia"/>
          <w:b/>
          <w:sz w:val="32"/>
          <w:szCs w:val="32"/>
        </w:rPr>
        <w:t>学年度一年级第二学期第二单元学习水平自查</w:t>
      </w:r>
    </w:p>
    <w:p w:rsidR="00E46242" w:rsidRDefault="00E46242" w:rsidP="00531973">
      <w:pPr>
        <w:spacing w:line="360" w:lineRule="auto"/>
        <w:jc w:val="center"/>
        <w:rPr>
          <w:rFonts w:eastAsia="黑体"/>
          <w:b/>
          <w:sz w:val="32"/>
          <w:szCs w:val="32"/>
        </w:rPr>
      </w:pPr>
      <w:r w:rsidRPr="006C0BD5">
        <w:rPr>
          <w:rFonts w:eastAsia="黑体" w:hint="eastAsia"/>
          <w:b/>
          <w:sz w:val="30"/>
          <w:szCs w:val="30"/>
        </w:rPr>
        <w:t>听力理解部分</w:t>
      </w:r>
    </w:p>
    <w:p w:rsidR="00E46242" w:rsidRDefault="00E46242" w:rsidP="00531973"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 w:rsidR="00E46242" w:rsidRDefault="00E46242" w:rsidP="00531973">
      <w:pPr>
        <w:rPr>
          <w:rFonts w:eastAsia="黑体"/>
          <w:bCs/>
          <w:spacing w:val="-8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6" o:spid="_x0000_s1026" type="#_x0000_t75" alt="http://static.arttoday.com/thw/thw13/CL/5433_2005010014/000803_1057_55/20502712.thc.jpg?000803_1057_5582_v__v" style="position:absolute;left:0;text-align:left;margin-left:325pt;margin-top:21pt;width:82.35pt;height:49.5pt;z-index:251626496;visibility:visible">
            <v:imagedata r:id="rId7" r:href="rId8" chromakey="white" grayscale="t"/>
          </v:shape>
        </w:pict>
      </w:r>
      <w:r>
        <w:rPr>
          <w:noProof/>
        </w:rPr>
        <w:pict>
          <v:shape id="图片 61" o:spid="_x0000_s1027" type="#_x0000_t75" alt="1" style="position:absolute;left:0;text-align:left;margin-left:169pt;margin-top:23.05pt;width:43pt;height:58.55pt;z-index:-251672576;visibility:visible">
            <v:imagedata r:id="rId9" o:title="" croptop="788f" cropbottom="28213f" cropright="42737f" grayscale="t"/>
          </v:shape>
        </w:pict>
      </w:r>
      <w:r>
        <w:rPr>
          <w:noProof/>
        </w:rPr>
        <w:pict>
          <v:shape id="图片 60" o:spid="_x0000_s1028" type="#_x0000_t75" alt="j0237674" style="position:absolute;left:0;text-align:left;margin-left:67.45pt;margin-top:22.05pt;width:68.05pt;height:57.45pt;z-index:251642880;visibility:visible">
            <v:imagedata r:id="rId10" o:title=""/>
          </v:shape>
        </w:pict>
      </w:r>
      <w:r>
        <w:rPr>
          <w:noProof/>
        </w:rPr>
        <w:pict>
          <v:shape id="图片 59" o:spid="_x0000_s1029" type="#_x0000_t75" alt="j0233354" style="position:absolute;left:0;text-align:left;margin-left:-16.55pt;margin-top:28.55pt;width:65.3pt;height:50.45pt;z-index:251641856;visibility:visible">
            <v:imagedata r:id="rId11" o:title="" gain="1.5625" grayscale="t"/>
          </v:shape>
        </w:pict>
      </w:r>
      <w:r>
        <w:rPr>
          <w:rFonts w:eastAsia="黑体" w:hint="eastAsia"/>
          <w:bCs/>
          <w:spacing w:val="6"/>
          <w:sz w:val="28"/>
          <w:szCs w:val="28"/>
        </w:rPr>
        <w:t>一、</w:t>
      </w:r>
      <w:r>
        <w:rPr>
          <w:rFonts w:eastAsia="黑体" w:hint="eastAsia"/>
          <w:bCs/>
          <w:spacing w:val="-8"/>
          <w:sz w:val="28"/>
          <w:szCs w:val="28"/>
        </w:rPr>
        <w:t>看图，听录音，用数字标出朗读的顺序。</w:t>
      </w:r>
    </w:p>
    <w:p w:rsidR="00E46242" w:rsidRDefault="00E46242" w:rsidP="00531973">
      <w:r>
        <w:rPr>
          <w:noProof/>
        </w:rPr>
        <w:pict>
          <v:shape id="图片 62" o:spid="_x0000_s1030" type="#_x0000_t75" alt="4" style="position:absolute;left:0;text-align:left;margin-left:253.5pt;margin-top:2.95pt;width:56.8pt;height:37.25pt;z-index:251644928;visibility:visible">
            <v:imagedata r:id="rId12" o:title="" croptop="12783f" cropbottom="48496f" cropleft="34348f" cropright="22302f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rFonts w:eastAsia="黑体"/>
          <w:b/>
          <w:spacing w:val="-14"/>
          <w:szCs w:val="21"/>
        </w:rPr>
        <w:t xml:space="preserve">(       )             (       )   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</w:p>
    <w:p w:rsidR="00E46242" w:rsidRDefault="00E46242" w:rsidP="00531973">
      <w:r>
        <w:rPr>
          <w:noProof/>
        </w:rPr>
        <w:pict>
          <v:shape id="图片 64" o:spid="_x0000_s1031" type="#_x0000_t75" alt="j0215789" style="position:absolute;left:0;text-align:left;margin-left:-25.3pt;margin-top:2.6pt;width:79.8pt;height:68.95pt;z-index:251646976;visibility:visible">
            <v:imagedata r:id="rId13" o:title=""/>
          </v:shape>
        </w:pict>
      </w:r>
      <w:r>
        <w:rPr>
          <w:noProof/>
        </w:rPr>
        <w:pict>
          <v:shape id="图片 63" o:spid="_x0000_s1032" type="#_x0000_t75" alt="bs1" style="position:absolute;left:0;text-align:left;margin-left:162.9pt;margin-top:10.1pt;width:49.1pt;height:61.45pt;z-index:-251670528;visibility:visible">
            <v:imagedata r:id="rId14" o:title="" croptop="40279f" cropbottom="8824f" cropleft="7266f" cropright="48877f" gain="69719f" grayscale="t"/>
          </v:shape>
        </w:pict>
      </w:r>
      <w:r>
        <w:rPr>
          <w:noProof/>
        </w:rPr>
        <w:pict>
          <v:shape id="图片 25" o:spid="_x0000_s1033" type="#_x0000_t75" alt="http://static.arttoday.com/thm/thm11/CL/5433_2005010014/000803_1053_03/20376328.thm.jpg?000803_1053_0367_v__v" href="http://www.clipart.com/en/close-up?o=3768027&amp;memlevel=A&amp;a=c&amp;q=balloon&amp;k_mode=all&amp;s=1&amp;e=18&amp;show=&amp;c=&amp;cid=&amp;findincat=&amp;g=&amp;cc=&amp;page=&amp;k_exc=&amp;pubi" style="position:absolute;left:0;text-align:left;margin-left:80.5pt;margin-top:8.9pt;width:39.5pt;height:56.5pt;z-index:251625472;visibility:visible" o:button="t">
            <v:fill o:detectmouseclick="t"/>
            <v:imagedata r:id="rId15" r:href="rId16" chromakey="white" grayscale="t"/>
          </v:shape>
        </w:pict>
      </w:r>
    </w:p>
    <w:p w:rsidR="00E46242" w:rsidRDefault="00E46242" w:rsidP="00531973">
      <w:r>
        <w:rPr>
          <w:noProof/>
        </w:rPr>
        <w:pict>
          <v:shape id="图片 28" o:spid="_x0000_s1034" type="#_x0000_t75" alt="http://static.arttoday.com/thm/thm6/CL/artineed/sport_recreation/shooting_guns_handgun_001/15811578.thm.gif?004" href="http://www.clipart.com/en/close-up?o=3094967&amp;memlevel=C&amp;a=c&amp;q=toy gun&amp;k_mode=all&amp;s=19&amp;e=29&amp;show=&amp;c=&amp;cid=&amp;findincat=&amp;g=&amp;cc=&amp;page=2&amp;k_exc=&amp;pubi" style="position:absolute;left:0;text-align:left;margin-left:240.5pt;margin-top:13.2pt;width:75pt;height:37.1pt;z-index:251627520;visibility:visible" o:button="t">
            <v:fill o:detectmouseclick="t"/>
            <v:imagedata r:id="rId17" r:href="rId18" chromakey="white"/>
          </v:shape>
        </w:pict>
      </w:r>
    </w:p>
    <w:p w:rsidR="00E46242" w:rsidRDefault="00E46242" w:rsidP="00531973">
      <w:r>
        <w:rPr>
          <w:noProof/>
        </w:rPr>
        <w:pict>
          <v:shape id="图片 65" o:spid="_x0000_s1035" type="#_x0000_t75" alt="http://static.arttoday.com/thm/thm5/CL/STGR014/broder4c/prepa1/2081060.thm.gif?fodpr038" href="http://www.clipart.com/en/close-up?o=892456&amp;memlevel=C&amp;a=c&amp;q=noodles&amp;k_mode=all&amp;s=1&amp;e=18&amp;show=&amp;c=&amp;cid=&amp;findincat=&amp;g=&amp;cc=&amp;page=&amp;k_exc=&amp;pubi" style="position:absolute;left:0;text-align:left;margin-left:321.95pt;margin-top:-13.95pt;width:101.25pt;height:42.75pt;z-index:-251668480;visibility:visible" o:button="t">
            <v:fill o:detectmouseclick="t"/>
            <v:imagedata r:id="rId19" r:href="rId20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pPr>
        <w:rPr>
          <w:rFonts w:eastAsia="黑体"/>
          <w:b/>
          <w:spacing w:val="-14"/>
          <w:szCs w:val="21"/>
        </w:rPr>
      </w:pPr>
      <w:r>
        <w:rPr>
          <w:rFonts w:eastAsia="黑体"/>
          <w:b/>
          <w:spacing w:val="-14"/>
          <w:szCs w:val="21"/>
        </w:rPr>
        <w:t xml:space="preserve">(       )             (       )   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  <w:r>
        <w:rPr>
          <w:rFonts w:eastAsia="黑体"/>
          <w:b/>
          <w:spacing w:val="-14"/>
          <w:szCs w:val="21"/>
        </w:rPr>
        <w:t xml:space="preserve">          </w:t>
      </w:r>
      <w:r>
        <w:rPr>
          <w:rFonts w:eastAsia="黑体" w:hint="eastAsia"/>
          <w:b/>
          <w:spacing w:val="-14"/>
          <w:szCs w:val="21"/>
        </w:rPr>
        <w:t>（</w:t>
      </w:r>
      <w:r>
        <w:rPr>
          <w:rFonts w:eastAsia="黑体"/>
          <w:b/>
          <w:spacing w:val="-14"/>
          <w:szCs w:val="21"/>
        </w:rPr>
        <w:t xml:space="preserve">       </w:t>
      </w:r>
      <w:r>
        <w:rPr>
          <w:rFonts w:eastAsia="黑体" w:hint="eastAsia"/>
          <w:b/>
          <w:spacing w:val="-14"/>
          <w:szCs w:val="21"/>
        </w:rPr>
        <w:t>）</w:t>
      </w:r>
    </w:p>
    <w:p w:rsidR="00E46242" w:rsidRDefault="00E46242" w:rsidP="00531973"/>
    <w:p w:rsidR="00E46242" w:rsidRDefault="00E46242" w:rsidP="00531973">
      <w:pPr>
        <w:rPr>
          <w:rFonts w:eastAsia="黑体"/>
          <w:bCs/>
          <w:spacing w:val="-8"/>
          <w:sz w:val="28"/>
          <w:szCs w:val="28"/>
        </w:rPr>
      </w:pPr>
      <w:r>
        <w:rPr>
          <w:rFonts w:eastAsia="黑体" w:hint="eastAsia"/>
          <w:sz w:val="28"/>
          <w:szCs w:val="28"/>
        </w:rPr>
        <w:t>二、听录音，选择正确的图片，在正确图片前面的括号内</w:t>
      </w:r>
      <w:r>
        <w:rPr>
          <w:rFonts w:eastAsia="黑体" w:hint="eastAsia"/>
          <w:bCs/>
          <w:spacing w:val="-8"/>
          <w:sz w:val="28"/>
          <w:szCs w:val="28"/>
        </w:rPr>
        <w:t>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eastAsia="黑体" w:hint="eastAsia"/>
          <w:bCs/>
          <w:spacing w:val="-8"/>
          <w:sz w:val="28"/>
          <w:szCs w:val="28"/>
        </w:rPr>
        <w:t>。</w:t>
      </w:r>
    </w:p>
    <w:p w:rsidR="00E46242" w:rsidRDefault="00E46242" w:rsidP="00531973">
      <w:pPr>
        <w:rPr>
          <w:rFonts w:eastAsia="黑体"/>
          <w:bCs/>
          <w:spacing w:val="-8"/>
          <w:sz w:val="28"/>
          <w:szCs w:val="28"/>
        </w:rPr>
      </w:pPr>
      <w:r>
        <w:rPr>
          <w:noProof/>
        </w:rPr>
        <w:pict>
          <v:shape id="_x0000_s1036" type="#_x0000_t75" href="http://www.clipart.com/en/close-up?o=2709060&amp;memlevel=C&amp;a=c&amp;q=rice&amp;k_mode=all&amp;s=19&amp;e=36&amp;show=&amp;c=&amp;cid=&amp;findincat=&amp;g=&amp;cc=&amp;page=2&amp;k_exc=&amp;pubi" style="position:absolute;left:0;text-align:left;margin-left:289.2pt;margin-top:19.6pt;width:50.8pt;height:48.9pt;z-index:251651072" o:button="t">
            <v:imagedata r:id="rId21" o:title="" chromakey="#fefefd" grayscale="t"/>
          </v:shape>
        </w:pict>
      </w:r>
      <w:r>
        <w:rPr>
          <w:noProof/>
        </w:rPr>
        <w:pict>
          <v:group id="组合 304" o:spid="_x0000_s1037" style="position:absolute;left:0;text-align:left;margin-left:215.05pt;margin-top:17.1pt;width:156.35pt;height:106.45pt;z-index:251628544" coordsize="3314,2190">
            <v:group id="组合 305" o:spid="_x0000_s1038" style="position:absolute;left:120;width:3194;height:2190" coordsize="3194,219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9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40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自选图形 308" o:spid="_x0000_s1041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42" type="#_x0000_t75" style="position:absolute;left:0;text-align:left;margin-left:89.45pt;margin-top:20.65pt;width:58.05pt;height:50.7pt;z-index:251649024">
            <v:imagedata r:id="rId22" o:title=""/>
          </v:shape>
        </w:pict>
      </w:r>
      <w:r>
        <w:rPr>
          <w:noProof/>
        </w:rPr>
        <w:pict>
          <v:group id="组合 21" o:spid="_x0000_s1043" style="position:absolute;left:0;text-align:left;margin-left:11.3pt;margin-top:17.6pt;width:156.35pt;height:106.45pt;z-index:251622400" coordsize="3314,2190">
            <v:group id="组合 22" o:spid="_x0000_s1044" style="position:absolute;left:120;width:3194;height:2190" coordsize="3194,2190">
              <v:shape id="Text Box 12" o:spid="_x0000_s1045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46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25" o:spid="_x0000_s1047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E46242" w:rsidRDefault="00E46242" w:rsidP="00531973">
      <w:pPr>
        <w:rPr>
          <w:rFonts w:eastAsia="黑体"/>
          <w:bCs/>
          <w:spacing w:val="-8"/>
          <w:sz w:val="28"/>
          <w:szCs w:val="28"/>
        </w:rPr>
      </w:pPr>
    </w:p>
    <w:p w:rsidR="00E46242" w:rsidRDefault="00E46242" w:rsidP="00531973">
      <w:pPr>
        <w:rPr>
          <w:rFonts w:eastAsia="黑体"/>
          <w:bCs/>
          <w:spacing w:val="-8"/>
          <w:sz w:val="28"/>
          <w:szCs w:val="28"/>
        </w:rPr>
      </w:pPr>
      <w:r>
        <w:rPr>
          <w:noProof/>
        </w:rPr>
        <w:pict>
          <v:shape id="_x0000_s1048" type="#_x0000_t75" style="position:absolute;left:0;text-align:left;margin-left:291pt;margin-top:12.95pt;width:50pt;height:45.3pt;z-index:251652096">
            <v:imagedata r:id="rId23" o:title="" blacklevel="-3932f" grayscale="t" bilevel="t"/>
          </v:shape>
        </w:pict>
      </w:r>
      <w:r>
        <w:rPr>
          <w:noProof/>
        </w:rPr>
        <w:pict>
          <v:shape id="图片 2" o:spid="_x0000_s1049" type="#_x0000_t75" alt="热狗jpg.jpg" style="position:absolute;left:0;text-align:left;margin-left:96.5pt;margin-top:11.1pt;width:48.5pt;height:48.5pt;z-index:251650048;visibility:visible">
            <v:imagedata r:id="rId24" o:title="" chromakey="white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图片 19" o:spid="_x0000_s1050" type="#_x0000_t75" alt="火车.jpg" style="position:absolute;left:0;text-align:left;margin-left:297.5pt;margin-top:13.7pt;width:51pt;height:50.5pt;z-index:251655168;visibility:visible">
            <v:imagedata r:id="rId25" o:title="" chromakey="white"/>
          </v:shape>
        </w:pict>
      </w:r>
      <w:r>
        <w:rPr>
          <w:noProof/>
        </w:rPr>
        <w:pict>
          <v:group id="组合 37" o:spid="_x0000_s1051" style="position:absolute;left:0;text-align:left;margin-left:12.9pt;margin-top:13.1pt;width:153.25pt;height:105.7pt;z-index:251629568" coordsize="3314,2190">
            <v:group id="组合 38" o:spid="_x0000_s1052" style="position:absolute;left:120;width:3194;height:2190" coordsize="3194,2190">
              <v:shape id="Text Box 12" o:spid="_x0000_s1053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54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55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组合 31" o:spid="_x0000_s1056" style="position:absolute;left:0;text-align:left;margin-left:216.65pt;margin-top:12.4pt;width:159.25pt;height:106.4pt;z-index:251630592" coordsize="3314,2190">
            <v:group id="组合 32" o:spid="_x0000_s1057" style="position:absolute;left:120;width:3194;height:2190" coordsize="3194,2190">
              <v:shape id="Text Box 12" o:spid="_x0000_s1058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59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35" o:spid="_x0000_s1060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4</w:t>
                    </w:r>
                  </w:p>
                </w:txbxContent>
              </v:textbox>
            </v:shape>
          </v:group>
        </w:pict>
      </w:r>
    </w:p>
    <w:p w:rsidR="00E46242" w:rsidRDefault="00E46242" w:rsidP="00531973">
      <w:r>
        <w:rPr>
          <w:noProof/>
        </w:rPr>
        <w:pict>
          <v:shape id="_x0000_s1061" type="#_x0000_t75" alt="" href="http://www.clipart.com/en/close-up?o=464966&amp;memlevel=C&amp;a=a&amp;q=apple&amp;k_mode=all&amp;s=1&amp;e=18&amp;show=&amp;c=&amp;cid=&amp;findincat=&amp;g=&amp;cc=&amp;page=&amp;k_exc=&amp;pubi" style="position:absolute;left:0;text-align:left;margin-left:103.45pt;margin-top:2.95pt;width:35.8pt;height:40.95pt;z-index:251653120" o:button="t">
            <v:imagedata r:id="rId26" o:title="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062" type="#_x0000_t75" href="http://www.clipart.com/en/close-up?o=3776698&amp;memlevel=A&amp;a=c&amp;q=doll&amp;k_mode=all&amp;s=73&amp;e=90&amp;show=&amp;c=&amp;cid=&amp;findincat=&amp;g=&amp;cc=&amp;page=5&amp;k_exc=&amp;pubi" style="position:absolute;left:0;text-align:left;margin-left:291.5pt;margin-top:5.05pt;width:62.5pt;height:50.3pt;z-index:-251660288" o:button="t">
            <v:imagedata r:id="rId27" o:title="" grayscale="t"/>
          </v:shape>
        </w:pict>
      </w:r>
      <w:r>
        <w:rPr>
          <w:noProof/>
        </w:rPr>
        <w:pict>
          <v:shape id="_x0000_s1063" type="#_x0000_t75" alt="" href="http://www.clipart.com/en/close-up?o=4020538&amp;memlevel=A&amp;a=a&amp;q=watermelon&amp;k_mode=all&amp;s=19&amp;e=36&amp;show=&amp;c=&amp;cid=&amp;findincat=&amp;g=&amp;cc=&amp;page=2&amp;k_exc=&amp;pubi" style="position:absolute;left:0;text-align:left;margin-left:93pt;margin-top:8.05pt;width:55.5pt;height:49.4pt;z-index:251654144" o:button="t">
            <v:imagedata r:id="rId28" o:title="" chromakey="#eadef6" gain="86232f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064" type="#_x0000_t75" href="http://www.clipart.com/en/close-up?o=3878107&amp;memlevel=A&amp;a=c&amp;q=chicken&amp;k_mode=all&amp;s=109&amp;e=126&amp;show=&amp;c=&amp;cid=&amp;findincat=&amp;g=&amp;cc=&amp;page=7&amp;k_exc=&amp;pubi" style="position:absolute;left:0;text-align:left;margin-left:282.95pt;margin-top:12.25pt;width:71.05pt;height:55.5pt;z-index:251658240" o:button="t">
            <v:imagedata r:id="rId29" o:title="" chromakey="white" grayscale="t"/>
          </v:shape>
        </w:pict>
      </w:r>
      <w:r>
        <w:rPr>
          <w:noProof/>
        </w:rPr>
        <w:pict>
          <v:group id="_x0000_s1065" style="position:absolute;left:0;text-align:left;margin-left:218.15pt;margin-top:14.9pt;width:153.25pt;height:105.7pt;z-index:251633664" coordsize="3314,2190">
            <v:group id="组合 38" o:spid="_x0000_s1066" style="position:absolute;left:120;width:3194;height:2190" coordsize="3194,2190">
              <v:shape id="Text Box 12" o:spid="_x0000_s1067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68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69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6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group id="_x0000_s1070" style="position:absolute;left:0;text-align:left;margin-left:14.4pt;margin-top:14.9pt;width:153.25pt;height:105.7pt;z-index:251632640" coordsize="3314,2190">
            <v:group id="组合 38" o:spid="_x0000_s1071" style="position:absolute;left:120;width:3194;height:2190" coordsize="3194,2190">
              <v:shape id="Text Box 12" o:spid="_x0000_s1072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73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74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E46242" w:rsidRDefault="00E46242" w:rsidP="00531973">
      <w:r>
        <w:rPr>
          <w:noProof/>
        </w:rPr>
        <w:pict>
          <v:shape id="_x0000_s1075" type="#_x0000_t75" href="http://www.clipart.com/en/close-up?o=3863699&amp;memlevel=A&amp;a=c&amp;q=noodles&amp;k_mode=all&amp;s=1&amp;e=18&amp;show=&amp;c=&amp;cid=&amp;findincat=&amp;g=&amp;cc=&amp;page=&amp;k_exc=&amp;pubi" style="position:absolute;left:0;text-align:left;margin-left:97.7pt;margin-top:5.4pt;width:49.8pt;height:41.65pt;z-index:251657216" o:button="t">
            <v:imagedata r:id="rId30" o:title="" chromakey="#55b472" gain="297891f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076" type="#_x0000_t75" href="http://www.clipart.com/en/close-up?o=3795539&amp;memlevel=A&amp;a=c&amp;q=soup&amp;k_mode=all&amp;s=109&amp;e=126&amp;show=&amp;c=&amp;cid=&amp;findincat=&amp;g=&amp;cc=&amp;page=7&amp;k_exc=&amp;pubi" style="position:absolute;left:0;text-align:left;margin-left:287pt;margin-top:9.3pt;width:63.5pt;height:48.15pt;z-index:-251657216" o:button="t">
            <v:imagedata r:id="rId31" o:title="" grayscale="t"/>
          </v:shape>
        </w:pict>
      </w:r>
      <w:r>
        <w:rPr>
          <w:noProof/>
        </w:rPr>
        <w:pict>
          <v:shape id="图片 42" o:spid="_x0000_s1077" type="#_x0000_t75" alt="http://static.arttoday.com/thm/thm11/CL/5344_2005010018/000803_1059_26/21905862.thm.jpg?000803_1059_2679_v__v" href="http://www.clipart.com/en/close-up?o=3960020&amp;memlevel=A&amp;a=c&amp;q=teddy bear&amp;k_mode=all&amp;s=19&amp;e=36&amp;show=&amp;c=&amp;cid=&amp;findincat=&amp;g=&amp;cc=&amp;page=2&amp;k_exc=&amp;pubi" style="position:absolute;left:0;text-align:left;margin-left:106pt;margin-top:12pt;width:29.7pt;height:42pt;z-index:251631616;visibility:visible" o:button="t">
            <v:fill o:detectmouseclick="t"/>
            <v:imagedata r:id="rId32" o:title="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group id="_x0000_s1078" style="position:absolute;left:0;text-align:left;margin-left:211.3pt;margin-top:5pt;width:153.25pt;height:105.7pt;z-index:251635712" coordsize="3314,2190">
            <v:group id="组合 38" o:spid="_x0000_s1079" style="position:absolute;left:120;width:3194;height:2190" coordsize="3194,2190">
              <v:shape id="Text Box 12" o:spid="_x0000_s1080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 xml:space="preserve">(      )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1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 xml:space="preserve">(      )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82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83" type="#_x0000_t75" href="http://www.clipart.com/en/close-up?o=3988684&amp;memlevel=A&amp;a=c&amp;q=dumplings&amp;k_mode=all&amp;s=1&amp;e=5&amp;show=&amp;c=&amp;cid=&amp;findincat=&amp;g=&amp;cc=&amp;page=&amp;k_exc=&amp;pubi" style="position:absolute;left:0;text-align:left;margin-left:291.45pt;margin-top:10.05pt;width:44.55pt;height:44.15pt;z-index:251662336" o:button="t">
            <v:imagedata r:id="rId33" o:title="" cropbottom="15049f" cropleft=".1875" cropright=".15625" grayscale="t"/>
          </v:shape>
        </w:pict>
      </w:r>
      <w:r>
        <w:rPr>
          <w:noProof/>
        </w:rPr>
        <w:pict>
          <v:shape id="_x0000_s1084" type="#_x0000_t75" href="http://www.clipart.com/en/close-up?o=3704298&amp;memlevel=A&amp;a=c&amp;q=birthday%20cake&amp;k_mode=all&amp;s=37&amp;e=54&amp;show=&amp;c=&amp;cid=&amp;findincat=&amp;g=&amp;cc=&amp;page=3&amp;k_exc=&amp;pubi" style="position:absolute;left:0;text-align:left;margin-left:85.45pt;margin-top:5.65pt;width:68.55pt;height:48.2pt;z-index:251661312" o:button="t">
            <v:imagedata r:id="rId34" o:title="" grayscale="t"/>
          </v:shape>
        </w:pict>
      </w:r>
      <w:r>
        <w:rPr>
          <w:noProof/>
        </w:rPr>
        <w:pict>
          <v:group id="_x0000_s1085" style="position:absolute;left:0;text-align:left;margin-left:16.3pt;margin-top:5pt;width:153.25pt;height:105.7pt;z-index:251634688" coordsize="3314,2190">
            <v:group id="组合 38" o:spid="_x0000_s1086" style="position:absolute;left:120;width:3194;height:2190" coordsize="3194,2190">
              <v:shape id="Text Box 12" o:spid="_x0000_s1087" type="#_x0000_t202" style="position:absolute;width:3194;height:1095">
                <v:textbox>
                  <w:txbxContent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  <w:r>
                        <w:rPr>
                          <w:rFonts w:ascii="宋体" w:hAnsi="宋体"/>
                          <w:b/>
                        </w:rPr>
                        <w:tab/>
                      </w:r>
                    </w:p>
                    <w:p w:rsidR="00E46242" w:rsidRDefault="00E46242" w:rsidP="00531973">
                      <w:pPr>
                        <w:rPr>
                          <w:rFonts w:ascii="宋体" w:hAnsi="宋体"/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88" type="#_x0000_t202" style="position:absolute;top:1095;width:3194;height:1095" filled="f">
                <v:textbox>
                  <w:txbxContent>
                    <w:p w:rsidR="00E46242" w:rsidRDefault="00E46242" w:rsidP="00531973"/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rFonts w:ascii="宋体" w:hAnsi="宋体"/>
                          <w:b/>
                        </w:rPr>
                        <w:t>(      )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</w:t>
                      </w: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</w:p>
                    <w:p w:rsidR="00E46242" w:rsidRDefault="00E46242" w:rsidP="005319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自选图形 41" o:spid="_x0000_s1089" type="#_x0000_t9" style="position:absolute;top:870;width:538;height:389">
              <v:textbox inset="0,0,0,0">
                <w:txbxContent>
                  <w:p w:rsidR="00E46242" w:rsidRDefault="00E46242" w:rsidP="00531973">
                    <w:pPr>
                      <w:spacing w:line="220" w:lineRule="exact"/>
                      <w:jc w:val="distribute"/>
                      <w:rPr>
                        <w:b/>
                        <w:szCs w:val="21"/>
                      </w:rPr>
                    </w:pPr>
                    <w:r>
                      <w:rPr>
                        <w:b/>
                        <w:szCs w:val="21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090" type="#_x0000_t75" style="position:absolute;left:0;text-align:left;margin-left:276.5pt;margin-top:11.35pt;width:69.5pt;height:53.55pt;z-index:-251653120">
            <v:imagedata r:id="rId35" o:title="" croptop="32691f" cropbottom="10751f" cropleft="42167f" cropright="6562f"/>
          </v:shape>
        </w:pict>
      </w:r>
      <w:r>
        <w:rPr>
          <w:noProof/>
        </w:rPr>
        <w:pict>
          <v:shape id="_x0000_s1091" type="#_x0000_t75" href="http://www.clipart.com/en/close-up?o=2802494&amp;memlevel=C&amp;a=c&amp;q=hamburgers&amp;k_mode=all&amp;s=1&amp;e=18&amp;show=&amp;c=&amp;cid=&amp;findincat=&amp;g=&amp;cc=&amp;page=&amp;k_exc=&amp;pubi" style="position:absolute;left:0;text-align:left;margin-left:75.7pt;margin-top:5.9pt;width:81.3pt;height:62.65pt;z-index:-251656192" o:button="t">
            <v:imagedata r:id="rId36" o:title="" gain="142470f" blacklevel="1966f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B627EC">
      <w:pPr>
        <w:spacing w:beforeLines="100"/>
        <w:rPr>
          <w:rFonts w:eastAsia="黑体"/>
          <w:bCs/>
          <w:spacing w:val="-8"/>
          <w:sz w:val="28"/>
          <w:szCs w:val="28"/>
        </w:rPr>
      </w:pPr>
    </w:p>
    <w:p w:rsidR="00E46242" w:rsidRDefault="00E46242" w:rsidP="00B627EC">
      <w:pPr>
        <w:spacing w:beforeLines="100"/>
        <w:rPr>
          <w:rFonts w:eastAsia="黑体"/>
          <w:bCs/>
          <w:spacing w:val="-8"/>
          <w:sz w:val="28"/>
          <w:szCs w:val="28"/>
        </w:rPr>
      </w:pPr>
      <w:r>
        <w:rPr>
          <w:rFonts w:eastAsia="黑体" w:hint="eastAsia"/>
          <w:bCs/>
          <w:spacing w:val="-8"/>
          <w:sz w:val="28"/>
          <w:szCs w:val="28"/>
        </w:rPr>
        <w:t>三、听录音，根据所给情景选择最佳答案，在最佳答案的括号内画</w:t>
      </w:r>
      <w:r>
        <w:rPr>
          <w:rFonts w:eastAsia="黑体"/>
          <w:bCs/>
          <w:spacing w:val="-8"/>
          <w:sz w:val="28"/>
          <w:szCs w:val="28"/>
        </w:rPr>
        <w:t>√</w:t>
      </w:r>
      <w:r>
        <w:rPr>
          <w:rFonts w:eastAsia="黑体" w:hint="eastAsia"/>
          <w:bCs/>
          <w:spacing w:val="-8"/>
          <w:sz w:val="28"/>
          <w:szCs w:val="28"/>
        </w:rPr>
        <w:t>。</w:t>
      </w:r>
    </w:p>
    <w:p w:rsidR="00E46242" w:rsidRPr="009177C7" w:rsidRDefault="00E46242" w:rsidP="009177C7">
      <w:pPr>
        <w:spacing w:line="480" w:lineRule="exact"/>
        <w:rPr>
          <w:rFonts w:ascii="宋体" w:hAns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)1. </w:t>
      </w:r>
      <w:r w:rsidRPr="009177C7">
        <w:rPr>
          <w:rFonts w:eastAsia="黑体" w:hint="eastAsia"/>
          <w:sz w:val="24"/>
        </w:rPr>
        <w:t>你让爸爸吃些鸡肉，这样对爸爸说：</w:t>
      </w:r>
      <w:r w:rsidRPr="009177C7">
        <w:rPr>
          <w:rFonts w:ascii="宋体" w:hAnsi="宋体"/>
          <w:sz w:val="24"/>
        </w:rPr>
        <w:t xml:space="preserve"> 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   </w:t>
      </w:r>
      <w:r w:rsidRPr="009177C7">
        <w:rPr>
          <w:rFonts w:eastAsia="黑体" w:hint="eastAsia"/>
          <w:sz w:val="24"/>
        </w:rPr>
        <w:t>爸爸已经吃饱了，拒绝说：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>A. (      )  B. (      ) 2.</w:t>
      </w:r>
      <w:r w:rsidRPr="009177C7">
        <w:rPr>
          <w:rFonts w:eastAsia="黑体" w:hint="eastAsia"/>
          <w:sz w:val="24"/>
        </w:rPr>
        <w:t>你在客人面前禁不住打喷嚏了，你要致歉说：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 xml:space="preserve">  ) 3. </w:t>
      </w:r>
      <w:r w:rsidRPr="009177C7">
        <w:rPr>
          <w:rFonts w:ascii="宋体" w:hAnsi="宋体" w:hint="eastAsia"/>
          <w:sz w:val="24"/>
        </w:rPr>
        <w:t>妈妈问你，你喜欢吃什么？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 xml:space="preserve"> ) </w:t>
      </w:r>
      <w:r>
        <w:rPr>
          <w:rFonts w:ascii="宋体" w:hAnsi="宋体"/>
          <w:sz w:val="24"/>
        </w:rPr>
        <w:t xml:space="preserve">   </w:t>
      </w:r>
      <w:r w:rsidRPr="009177C7">
        <w:rPr>
          <w:rFonts w:eastAsia="黑体" w:hAnsi="Comic Sans MS" w:hint="eastAsia"/>
          <w:sz w:val="24"/>
        </w:rPr>
        <w:t>你喜欢吃米饭，这样回答：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 </w:t>
      </w:r>
      <w:r w:rsidRPr="009177C7">
        <w:rPr>
          <w:rFonts w:eastAsia="黑体"/>
          <w:sz w:val="24"/>
        </w:rPr>
        <w:t>4.</w:t>
      </w:r>
      <w:r w:rsidRPr="009177C7">
        <w:rPr>
          <w:rFonts w:eastAsia="黑体" w:hint="eastAsia"/>
          <w:sz w:val="24"/>
        </w:rPr>
        <w:t>你的朋友让你吃些蔬菜，这样对你说：</w:t>
      </w:r>
    </w:p>
    <w:p w:rsidR="00E46242" w:rsidRPr="009177C7" w:rsidRDefault="00E46242" w:rsidP="009177C7">
      <w:pPr>
        <w:spacing w:line="480" w:lineRule="exact"/>
        <w:rPr>
          <w:rFonts w:eastAsia="黑体"/>
          <w:sz w:val="24"/>
        </w:rPr>
      </w:pPr>
      <w:r w:rsidRPr="009177C7">
        <w:rPr>
          <w:rFonts w:ascii="宋体" w:hAnsi="宋体"/>
          <w:sz w:val="24"/>
        </w:rPr>
        <w:t>A. (      )  B. (      )</w:t>
      </w:r>
      <w:r w:rsidRPr="009177C7">
        <w:rPr>
          <w:rFonts w:eastAsia="黑体"/>
          <w:sz w:val="24"/>
        </w:rPr>
        <w:t xml:space="preserve">  </w:t>
      </w:r>
      <w:r>
        <w:rPr>
          <w:rFonts w:eastAsia="黑体"/>
          <w:sz w:val="24"/>
        </w:rPr>
        <w:t xml:space="preserve"> </w:t>
      </w:r>
      <w:r w:rsidRPr="009177C7">
        <w:rPr>
          <w:rFonts w:eastAsia="黑体" w:hint="eastAsia"/>
          <w:sz w:val="24"/>
        </w:rPr>
        <w:t>你表示同意说：</w:t>
      </w:r>
      <w:r w:rsidRPr="009177C7">
        <w:rPr>
          <w:rFonts w:eastAsia="黑体"/>
          <w:sz w:val="24"/>
        </w:rPr>
        <w:t xml:space="preserve"> </w:t>
      </w:r>
    </w:p>
    <w:p w:rsidR="00E46242" w:rsidRPr="009177C7" w:rsidRDefault="00E46242" w:rsidP="009177C7">
      <w:pPr>
        <w:spacing w:line="480" w:lineRule="exact"/>
        <w:rPr>
          <w:rFonts w:ascii="宋体" w:hAnsi="宋体"/>
          <w:sz w:val="24"/>
        </w:rPr>
      </w:pPr>
      <w:r w:rsidRPr="009177C7">
        <w:rPr>
          <w:rFonts w:ascii="宋体" w:hAnsi="宋体"/>
          <w:sz w:val="24"/>
        </w:rPr>
        <w:t xml:space="preserve">A. (     )   B. (  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 xml:space="preserve">  ) 5.</w:t>
      </w:r>
      <w:r w:rsidRPr="009177C7">
        <w:rPr>
          <w:rFonts w:eastAsia="黑体" w:hint="eastAsia"/>
          <w:sz w:val="24"/>
        </w:rPr>
        <w:t>你想要一些汤，这样对妈妈说：</w:t>
      </w:r>
      <w:r w:rsidRPr="009177C7">
        <w:rPr>
          <w:rFonts w:ascii="宋体" w:hAnsi="宋体"/>
          <w:sz w:val="24"/>
        </w:rPr>
        <w:t xml:space="preserve"> 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>A. (      )  B. (      )</w:t>
      </w:r>
      <w:r w:rsidRPr="009177C7">
        <w:rPr>
          <w:rFonts w:eastAsia="黑体"/>
          <w:sz w:val="24"/>
        </w:rPr>
        <w:t xml:space="preserve">  </w:t>
      </w:r>
      <w:r>
        <w:rPr>
          <w:rFonts w:eastAsia="黑体"/>
          <w:sz w:val="24"/>
        </w:rPr>
        <w:t xml:space="preserve"> </w:t>
      </w:r>
      <w:r w:rsidRPr="009177C7">
        <w:rPr>
          <w:rFonts w:eastAsia="黑体" w:hint="eastAsia"/>
          <w:sz w:val="24"/>
        </w:rPr>
        <w:t>妈妈把汤端给你说：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 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 w:hint="eastAsia"/>
          <w:sz w:val="24"/>
        </w:rPr>
        <w:t>你表示感谢说：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 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 w:hint="eastAsia"/>
          <w:sz w:val="24"/>
        </w:rPr>
        <w:t>妈妈这样回应你：</w:t>
      </w:r>
    </w:p>
    <w:p w:rsidR="00E46242" w:rsidRPr="009177C7" w:rsidRDefault="00E46242" w:rsidP="009177C7">
      <w:pPr>
        <w:spacing w:line="480" w:lineRule="exact"/>
        <w:rPr>
          <w:rFonts w:ascii="宋体" w:hAnsi="宋体"/>
          <w:sz w:val="24"/>
        </w:rPr>
      </w:pPr>
      <w:r w:rsidRPr="009177C7">
        <w:rPr>
          <w:rFonts w:ascii="宋体" w:hAnsi="宋体"/>
          <w:sz w:val="24"/>
        </w:rPr>
        <w:t>A. (      )  B. (      ) 6.</w:t>
      </w:r>
      <w:r w:rsidRPr="009177C7">
        <w:rPr>
          <w:rFonts w:ascii="宋体" w:hAnsi="宋体" w:hint="eastAsia"/>
          <w:sz w:val="24"/>
        </w:rPr>
        <w:t>你喜欢吃汉堡，你想知道</w:t>
      </w:r>
      <w:r w:rsidRPr="009177C7">
        <w:rPr>
          <w:rFonts w:ascii="宋体" w:hAnsi="宋体"/>
          <w:sz w:val="24"/>
        </w:rPr>
        <w:t>jinjin</w:t>
      </w:r>
      <w:r w:rsidRPr="009177C7">
        <w:rPr>
          <w:rFonts w:ascii="宋体" w:hAnsi="宋体" w:hint="eastAsia"/>
          <w:sz w:val="24"/>
        </w:rPr>
        <w:t>的想法，你这样问</w:t>
      </w:r>
      <w:r w:rsidRPr="009177C7">
        <w:rPr>
          <w:rFonts w:ascii="宋体" w:hAnsi="宋体"/>
          <w:sz w:val="24"/>
        </w:rPr>
        <w:t>jinjin :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 xml:space="preserve">A. (      )  B. (      ) 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 xml:space="preserve"> jinjin</w:t>
      </w:r>
      <w:r w:rsidRPr="009177C7">
        <w:rPr>
          <w:rFonts w:ascii="宋体" w:hAnsi="宋体" w:hint="eastAsia"/>
          <w:sz w:val="24"/>
        </w:rPr>
        <w:t>这样回答你：</w:t>
      </w:r>
    </w:p>
    <w:p w:rsidR="00E46242" w:rsidRPr="009177C7" w:rsidRDefault="00E46242" w:rsidP="009177C7">
      <w:pPr>
        <w:spacing w:line="480" w:lineRule="exact"/>
        <w:rPr>
          <w:rFonts w:ascii="宋体"/>
          <w:sz w:val="24"/>
        </w:rPr>
      </w:pPr>
      <w:r w:rsidRPr="009177C7">
        <w:rPr>
          <w:rFonts w:ascii="宋体" w:hAnsi="宋体"/>
          <w:sz w:val="24"/>
        </w:rPr>
        <w:t>A. (      )  B. (      )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>7.</w:t>
      </w:r>
      <w:r w:rsidRPr="009177C7">
        <w:rPr>
          <w:rFonts w:ascii="宋体" w:hAnsi="宋体" w:hint="eastAsia"/>
          <w:sz w:val="24"/>
        </w:rPr>
        <w:t>你觉得面条很好吃，情不自禁的说：</w:t>
      </w:r>
    </w:p>
    <w:p w:rsidR="00E46242" w:rsidRDefault="00E46242" w:rsidP="009177C7">
      <w:pPr>
        <w:spacing w:line="480" w:lineRule="exact"/>
        <w:rPr>
          <w:rFonts w:ascii="宋体"/>
          <w:sz w:val="28"/>
          <w:szCs w:val="28"/>
        </w:rPr>
      </w:pPr>
      <w:r w:rsidRPr="009177C7">
        <w:rPr>
          <w:rFonts w:ascii="宋体" w:hAnsi="宋体"/>
          <w:sz w:val="24"/>
        </w:rPr>
        <w:t>A. (      )  B. (      )</w:t>
      </w:r>
      <w:r>
        <w:rPr>
          <w:rFonts w:ascii="宋体" w:hAnsi="宋体"/>
          <w:sz w:val="24"/>
        </w:rPr>
        <w:t xml:space="preserve"> </w:t>
      </w:r>
      <w:r w:rsidRPr="009177C7">
        <w:rPr>
          <w:rFonts w:ascii="宋体" w:hAnsi="宋体"/>
          <w:sz w:val="24"/>
        </w:rPr>
        <w:t>8.</w:t>
      </w:r>
      <w:r w:rsidRPr="009177C7">
        <w:rPr>
          <w:rFonts w:ascii="宋体" w:hAnsi="宋体" w:hint="eastAsia"/>
          <w:sz w:val="24"/>
        </w:rPr>
        <w:t>你想</w:t>
      </w:r>
      <w:r>
        <w:rPr>
          <w:rFonts w:ascii="宋体" w:hAnsi="宋体" w:hint="eastAsia"/>
          <w:sz w:val="24"/>
        </w:rPr>
        <w:t>用英文</w:t>
      </w:r>
      <w:r w:rsidRPr="009177C7">
        <w:rPr>
          <w:rFonts w:ascii="宋体" w:hAnsi="宋体" w:hint="eastAsia"/>
          <w:sz w:val="24"/>
        </w:rPr>
        <w:t>表达“</w:t>
      </w:r>
      <w:r>
        <w:rPr>
          <w:rFonts w:ascii="宋体" w:hAnsi="宋体" w:hint="eastAsia"/>
          <w:sz w:val="24"/>
        </w:rPr>
        <w:t>食物</w:t>
      </w:r>
      <w:r w:rsidRPr="009177C7">
        <w:rPr>
          <w:rFonts w:ascii="宋体" w:hAnsi="宋体" w:hint="eastAsia"/>
          <w:sz w:val="24"/>
        </w:rPr>
        <w:t>”，</w:t>
      </w:r>
      <w:r>
        <w:rPr>
          <w:rFonts w:ascii="宋体" w:hAnsi="宋体" w:hint="eastAsia"/>
          <w:sz w:val="24"/>
        </w:rPr>
        <w:t>应该这样说</w:t>
      </w:r>
      <w:r w:rsidRPr="009177C7">
        <w:rPr>
          <w:rFonts w:ascii="宋体" w:hAnsi="宋体" w:hint="eastAsia"/>
          <w:sz w:val="24"/>
        </w:rPr>
        <w:t>：</w:t>
      </w:r>
    </w:p>
    <w:p w:rsidR="00E46242" w:rsidRPr="00BD6051" w:rsidRDefault="00E46242" w:rsidP="00531973">
      <w:pPr>
        <w:spacing w:line="480" w:lineRule="exact"/>
        <w:rPr>
          <w:rFonts w:ascii="宋体"/>
          <w:sz w:val="28"/>
          <w:szCs w:val="28"/>
        </w:rPr>
      </w:pPr>
    </w:p>
    <w:p w:rsidR="00E46242" w:rsidRDefault="00E46242" w:rsidP="00531973">
      <w:pPr>
        <w:rPr>
          <w:rFonts w:eastAsia="黑体"/>
          <w:bCs/>
          <w:sz w:val="28"/>
          <w:szCs w:val="28"/>
        </w:rPr>
      </w:pPr>
      <w:r>
        <w:rPr>
          <w:rFonts w:eastAsia="黑体" w:hint="eastAsia"/>
          <w:bCs/>
          <w:sz w:val="28"/>
          <w:szCs w:val="28"/>
        </w:rPr>
        <w:t>四、听录音，从每组中圈出你听到的那个单词。</w:t>
      </w:r>
    </w:p>
    <w:tbl>
      <w:tblPr>
        <w:tblpPr w:leftFromText="180" w:rightFromText="180" w:vertAnchor="text" w:horzAnchor="page" w:tblpX="2155" w:tblpY="11"/>
        <w:tblOverlap w:val="nev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80"/>
      </w:tblGrid>
      <w:tr w:rsidR="00E46242" w:rsidTr="00A972AD">
        <w:trPr>
          <w:trHeight w:val="866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A972AD">
            <w:pPr>
              <w:pStyle w:val="NormalWeb"/>
              <w:widowControl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  1.  hamburger        cat         puppy         train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D34223">
            <w:pPr>
              <w:pStyle w:val="NormalWeb"/>
              <w:widowControl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  2.   pencil       noodles      a toy car        dad   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E46242">
            <w:pPr>
              <w:pStyle w:val="NormalWeb"/>
              <w:widowControl/>
              <w:ind w:firstLineChars="100" w:firstLine="316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   two         a toy gun        soup       grandma  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E46242">
            <w:pPr>
              <w:pStyle w:val="NormalWeb"/>
              <w:widowControl/>
              <w:ind w:firstLineChars="100" w:firstLine="316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  balloon         red         banana       vegetables  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E46242">
            <w:pPr>
              <w:pStyle w:val="NormalWeb"/>
              <w:widowControl/>
              <w:ind w:firstLineChars="100" w:firstLine="316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   green       a teddy bear       chicken        four  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E46242">
            <w:pPr>
              <w:pStyle w:val="NormalWeb"/>
              <w:widowControl/>
              <w:ind w:firstLineChars="100" w:firstLine="316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   fish           rice         doll       three </w:t>
            </w:r>
          </w:p>
        </w:tc>
      </w:tr>
      <w:tr w:rsidR="00E46242" w:rsidTr="00A972AD">
        <w:trPr>
          <w:trHeight w:val="940"/>
          <w:tblCellSpacing w:w="0" w:type="dxa"/>
        </w:trPr>
        <w:tc>
          <w:tcPr>
            <w:tcW w:w="6080" w:type="dxa"/>
            <w:tcBorders>
              <w:top w:val="single" w:sz="6" w:space="0" w:color="080000"/>
              <w:left w:val="single" w:sz="6" w:space="0" w:color="080000"/>
              <w:bottom w:val="single" w:sz="6" w:space="0" w:color="080000"/>
              <w:right w:val="single" w:sz="6" w:space="0" w:color="080000"/>
            </w:tcBorders>
            <w:vAlign w:val="center"/>
          </w:tcPr>
          <w:p w:rsidR="00E46242" w:rsidRDefault="00E46242" w:rsidP="00E46242">
            <w:pPr>
              <w:pStyle w:val="NormalWeb"/>
              <w:widowControl/>
              <w:ind w:firstLineChars="100" w:firstLine="316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  Tiantian       Coco       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color w:val="000000"/>
                    <w:sz w:val="28"/>
                    <w:szCs w:val="28"/>
                  </w:rPr>
                  <w:t>Alice</w:t>
                </w:r>
              </w:smartTag>
            </w:smartTag>
            <w:r>
              <w:rPr>
                <w:color w:val="000000"/>
                <w:sz w:val="28"/>
                <w:szCs w:val="28"/>
              </w:rPr>
              <w:t>      Jinjin</w:t>
            </w:r>
          </w:p>
        </w:tc>
      </w:tr>
    </w:tbl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2" type="#_x0000_t75" style="position:absolute;left:0;text-align:left;margin-left:312pt;margin-top:16.5pt;width:57.05pt;height:62.1pt;z-index:-251646976">
            <v:imagedata r:id="rId37" o:title="" grayscale="t"/>
          </v:shape>
        </w:pict>
      </w:r>
      <w:r>
        <w:rPr>
          <w:rFonts w:ascii="黑体" w:eastAsia="黑体" w:hAnsi="黑体" w:cs="黑体" w:hint="eastAsia"/>
          <w:bCs/>
          <w:sz w:val="28"/>
          <w:szCs w:val="28"/>
        </w:rPr>
        <w:t>五、听录音，将相关图片连线。</w: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3" type="#_x0000_t75" style="position:absolute;left:0;text-align:left;margin-left:27.95pt;margin-top:3.05pt;width:59.55pt;height:67.35pt;z-index:-251652096">
            <v:imagedata r:id="rId38" o:title=""/>
          </v:shape>
        </w:pic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4" type="#_x0000_t75" href="http://www.clipart.com/en/close-up?o=3948114&amp;memlevel=A&amp;a=a&amp;q=an%20apple&amp;k_mode=all&amp;s=37&amp;e=54&amp;show=&amp;c=&amp;cid=&amp;findincat=&amp;g=&amp;cc=&amp;page=3&amp;k_exc=&amp;pubi" style="position:absolute;left:0;text-align:left;margin-left:312pt;margin-top:0;width:70.75pt;height:53.65pt;z-index:-251648000" o:button="t">
            <v:imagedata r:id="rId39" o:title=""/>
          </v:shape>
        </w:pict>
      </w:r>
      <w:r>
        <w:rPr>
          <w:noProof/>
        </w:rPr>
        <w:pict>
          <v:shape id="_x0000_s1095" type="#_x0000_t75" style="position:absolute;left:0;text-align:left;margin-left:22.2pt;margin-top:16.3pt;width:68.95pt;height:68.95pt;z-index:-251651072">
            <v:imagedata r:id="rId40" o:title=""/>
          </v:shape>
        </w:pic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6" type="#_x0000_t75" href="http://www.clipart.com/en/close-up?o=4468474&amp;memlevel=A&amp;a=a&amp;q=a%20pear&amp;k_mode=all&amp;s=37&amp;e=54&amp;show=&amp;c=&amp;cid=&amp;findincat=&amp;g=&amp;cc=&amp;page=3&amp;k_exc=&amp;pubi" style="position:absolute;left:0;text-align:left;margin-left:315.2pt;margin-top:26.6pt;width:59.3pt;height:83.4pt;z-index:-251645952" o:button="t">
            <v:imagedata r:id="rId41" o:title=""/>
          </v:shape>
        </w:pic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7" type="#_x0000_t75" style="position:absolute;left:0;text-align:left;margin-left:26.2pt;margin-top:3.6pt;width:62.35pt;height:79.65pt;z-index:-251650048">
            <v:imagedata r:id="rId42" o:title="" blacklevel="3932f" grayscale="t"/>
          </v:shape>
        </w:pic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8" type="#_x0000_t75" style="position:absolute;left:0;text-align:left;margin-left:312pt;margin-top:23.6pt;width:70.1pt;height:70.1pt;z-index:-251644928">
            <v:imagedata r:id="rId43" o:title="" grayscale="t"/>
          </v:shape>
        </w:pict>
      </w: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099" type="#_x0000_t75" style="position:absolute;left:0;text-align:left;margin-left:27pt;margin-top:.5pt;width:62pt;height:83.15pt;z-index:-251649024">
            <v:imagedata r:id="rId44" o:title="" grayscale="t"/>
          </v:shape>
        </w:pict>
      </w:r>
    </w:p>
    <w:p w:rsidR="00E46242" w:rsidRDefault="00E46242" w:rsidP="00531973">
      <w:pPr>
        <w:spacing w:line="360" w:lineRule="auto"/>
        <w:jc w:val="center"/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pict>
          <v:shape id="_x0000_s1100" type="#_x0000_t75" style="position:absolute;left:0;text-align:left;margin-left:306.7pt;margin-top:.1pt;width:82.05pt;height:84.7pt;z-index:-251643904">
            <v:imagedata r:id="rId45" o:title="" grayscale="t"/>
          </v:shape>
        </w:pict>
      </w:r>
    </w:p>
    <w:p w:rsidR="00E46242" w:rsidRDefault="00E46242" w:rsidP="00531973">
      <w:pPr>
        <w:spacing w:line="360" w:lineRule="auto"/>
        <w:jc w:val="center"/>
        <w:rPr>
          <w:rFonts w:ascii="黑体" w:eastAsia="黑体" w:hAnsi="黑体" w:cs="黑体"/>
          <w:bCs/>
          <w:sz w:val="28"/>
          <w:szCs w:val="28"/>
        </w:rPr>
      </w:pPr>
    </w:p>
    <w:p w:rsidR="00E46242" w:rsidRDefault="00E46242" w:rsidP="00531973">
      <w:pPr>
        <w:spacing w:line="360" w:lineRule="auto"/>
        <w:jc w:val="center"/>
      </w:pPr>
    </w:p>
    <w:p w:rsidR="00E46242" w:rsidRDefault="00E46242" w:rsidP="001D6D0B"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eastAsia="黑体" w:hint="eastAsia"/>
          <w:b/>
          <w:sz w:val="32"/>
          <w:szCs w:val="32"/>
        </w:rPr>
        <w:t>学年度一年级第二学期第二单元学习水平自查</w:t>
      </w:r>
    </w:p>
    <w:p w:rsidR="00E46242" w:rsidRDefault="00E46242" w:rsidP="00531973"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 w:hint="eastAsia"/>
          <w:b/>
          <w:sz w:val="32"/>
          <w:szCs w:val="32"/>
        </w:rPr>
        <w:t>认读部分</w:t>
      </w:r>
    </w:p>
    <w:p w:rsidR="00E46242" w:rsidRDefault="00E46242" w:rsidP="00531973">
      <w:pPr>
        <w:rPr>
          <w:sz w:val="24"/>
        </w:rPr>
      </w:pPr>
      <w:r>
        <w:rPr>
          <w:rFonts w:hint="eastAsia"/>
          <w:sz w:val="24"/>
        </w:rPr>
        <w:t>学校</w:t>
      </w:r>
      <w:r>
        <w:rPr>
          <w:sz w:val="24"/>
        </w:rPr>
        <w:t xml:space="preserve"> _________ </w:t>
      </w:r>
      <w:r>
        <w:rPr>
          <w:rFonts w:hint="eastAsia"/>
          <w:sz w:val="24"/>
        </w:rPr>
        <w:t>班级</w:t>
      </w:r>
      <w:r>
        <w:rPr>
          <w:sz w:val="24"/>
        </w:rPr>
        <w:t xml:space="preserve">___________  </w:t>
      </w:r>
      <w:r>
        <w:rPr>
          <w:rFonts w:hint="eastAsia"/>
          <w:sz w:val="24"/>
        </w:rPr>
        <w:t>姓名</w:t>
      </w:r>
      <w:r>
        <w:rPr>
          <w:sz w:val="24"/>
        </w:rPr>
        <w:t xml:space="preserve"> ____________  </w:t>
      </w:r>
      <w:r>
        <w:rPr>
          <w:rFonts w:hint="eastAsia"/>
          <w:sz w:val="24"/>
        </w:rPr>
        <w:t>成绩</w:t>
      </w:r>
      <w:r>
        <w:rPr>
          <w:sz w:val="24"/>
        </w:rPr>
        <w:t xml:space="preserve"> ___________</w:t>
      </w:r>
    </w:p>
    <w:p w:rsidR="00E46242" w:rsidRDefault="00E46242" w:rsidP="00531973">
      <w:pPr>
        <w:tabs>
          <w:tab w:val="left" w:pos="3195"/>
          <w:tab w:val="left" w:pos="6210"/>
        </w:tabs>
        <w:rPr>
          <w:rFonts w:eastAsia="黑体"/>
          <w:bCs/>
          <w:sz w:val="28"/>
          <w:szCs w:val="28"/>
        </w:rPr>
      </w:pPr>
      <w:r>
        <w:rPr>
          <w:rFonts w:eastAsia="黑体" w:hint="eastAsia"/>
          <w:bCs/>
          <w:sz w:val="28"/>
          <w:szCs w:val="28"/>
        </w:rPr>
        <w:t>一、圈出每组中不同类的单词。</w:t>
      </w:r>
    </w:p>
    <w:p w:rsidR="00E46242" w:rsidRPr="006C0BD5" w:rsidRDefault="00E46242" w:rsidP="00531973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84" o:spid="_x0000_s1101" type="#_x0000_t176" style="position:absolute;left:0;text-align:left;margin-left:5.55pt;margin-top:11.85pt;width:340.15pt;height:28.35pt;z-index:251623424" strokeweight="1pt">
            <v:shadow color="#868686"/>
            <v:textbox inset="0,0,0,0">
              <w:txbxContent>
                <w:p w:rsidR="00E46242" w:rsidRDefault="00E46242" w:rsidP="00531973">
                  <w:pPr>
                    <w:spacing w:line="360" w:lineRule="auto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 toy gun     a teddy bear     a toy car     a hamburger</w:t>
                  </w:r>
                </w:p>
              </w:txbxContent>
            </v:textbox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02" type="#_x0000_t176" style="position:absolute;left:0;text-align:left;margin-left:5.05pt;margin-top:9pt;width:340.15pt;height:28.35pt;z-index:251636736" strokeweight="1pt">
            <v:shadow color="#868686"/>
            <v:textbox inset="0,0,0,0">
              <w:txbxContent>
                <w:p w:rsidR="00E46242" w:rsidRDefault="00E46242" w:rsidP="00E042F8">
                  <w:pPr>
                    <w:spacing w:line="360" w:lineRule="auto"/>
                    <w:ind w:firstLineChars="147" w:firstLine="3168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noodles         pencil         bag           ruler</w:t>
                  </w:r>
                </w:p>
              </w:txbxContent>
            </v:textbox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03" type="#_x0000_t176" style="position:absolute;left:0;text-align:left;margin-left:5.05pt;margin-top:6.15pt;width:340.15pt;height:28.35pt;z-index:251637760" strokeweight="1pt">
            <v:shadow color="#868686"/>
            <v:textbox inset="0,0,0,0">
              <w:txbxContent>
                <w:p w:rsidR="00E46242" w:rsidRDefault="00E46242" w:rsidP="00E042F8">
                  <w:pPr>
                    <w:spacing w:line="360" w:lineRule="auto"/>
                    <w:ind w:firstLineChars="196" w:firstLine="3168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peach        chicken        watermelon      apple</w:t>
                  </w:r>
                </w:p>
              </w:txbxContent>
            </v:textbox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04" type="#_x0000_t176" style="position:absolute;left:0;text-align:left;margin-left:5.05pt;margin-top:3.3pt;width:340.15pt;height:28.35pt;z-index:251638784" strokeweight="1pt">
            <v:shadow color="#868686"/>
            <v:textbox inset="0,0,0,0">
              <w:txbxContent>
                <w:p w:rsidR="00E46242" w:rsidRDefault="00E46242" w:rsidP="00531973">
                  <w:pPr>
                    <w:spacing w:line="360" w:lineRule="auto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soup           pink         orange          red</w:t>
                  </w:r>
                </w:p>
              </w:txbxContent>
            </v:textbox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05" type="#_x0000_t176" style="position:absolute;left:0;text-align:left;margin-left:5.55pt;margin-top:.45pt;width:340.15pt;height:28.35pt;z-index:251639808" strokeweight="1pt">
            <v:shadow color="#868686"/>
            <v:textbox inset="0,0,0,0">
              <w:txbxContent>
                <w:p w:rsidR="00E46242" w:rsidRDefault="00E46242" w:rsidP="00531973">
                  <w:pPr>
                    <w:spacing w:line="360" w:lineRule="auto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    rice         vegetables       grandma       banana</w:t>
                  </w:r>
                </w:p>
              </w:txbxContent>
            </v:textbox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pPr>
        <w:jc w:val="left"/>
        <w:rPr>
          <w:rFonts w:eastAsia="黑体"/>
          <w:bCs/>
          <w:sz w:val="28"/>
          <w:szCs w:val="28"/>
        </w:rPr>
      </w:pPr>
      <w:r>
        <w:rPr>
          <w:noProof/>
        </w:rPr>
        <w:pict>
          <v:shape id="_x0000_s1106" type="#_x0000_t75" style="position:absolute;margin-left:323.45pt;margin-top:23.2pt;width:71.55pt;height:52.45pt;z-index:-251641856">
            <v:imagedata r:id="rId46" o:title=""/>
          </v:shape>
        </w:pict>
      </w:r>
      <w:r>
        <w:rPr>
          <w:noProof/>
        </w:rPr>
        <w:pict>
          <v:shape id="_x0000_s1107" type="#_x0000_t75" style="position:absolute;margin-left:18.2pt;margin-top:29.15pt;width:38.3pt;height:54.45pt;z-index:-251642880">
            <v:imagedata r:id="rId47" o:title=""/>
          </v:shape>
        </w:pict>
      </w:r>
      <w:r>
        <w:rPr>
          <w:noProof/>
        </w:rPr>
        <w:pict>
          <v:group id="组合 72" o:spid="_x0000_s1108" style="position:absolute;margin-left:128pt;margin-top:28.95pt;width:145.4pt;height:347.05pt;z-index:251624448" coordsize="2908,8367">
            <v:rect id="矩形 55" o:spid="_x0000_s1109" style="position:absolute;width:2890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hamburger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rect id="矩形 74" o:spid="_x0000_s1110" style="position:absolute;top:861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soup</w:t>
                    </w:r>
                  </w:p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5" o:spid="_x0000_s1111" style="position:absolute;top:1716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 bird</w:t>
                    </w:r>
                  </w:p>
                </w:txbxContent>
              </v:textbox>
            </v:rect>
            <v:rect id="矩形 76" o:spid="_x0000_s1112" style="position:absolute;left:30;top:2541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food</w:t>
                    </w:r>
                  </w:p>
                </w:txbxContent>
              </v:textbox>
            </v:rect>
            <v:rect id="矩形 77" o:spid="_x0000_s1113" style="position:absolute;top:3396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kittens</w:t>
                    </w:r>
                  </w:p>
                </w:txbxContent>
              </v:textbox>
            </v:rect>
            <v:rect id="矩形 78" o:spid="_x0000_s1114" style="position:absolute;top:4281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chicken</w:t>
                    </w: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79" o:spid="_x0000_s1115" style="position:absolute;top:5166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noodles</w:t>
                    </w:r>
                  </w:p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i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rect>
            <v:rect id="矩形 80" o:spid="_x0000_s1116" style="position:absolute;top:6066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  <w:t xml:space="preserve">       </w:t>
                    </w:r>
                    <w:r>
                      <w:rPr>
                        <w:b/>
                        <w:sz w:val="28"/>
                        <w:szCs w:val="28"/>
                      </w:rPr>
                      <w:t>a toy car</w:t>
                    </w:r>
                  </w:p>
                </w:txbxContent>
              </v:textbox>
            </v:rect>
            <v:rect id="矩形 81" o:spid="_x0000_s1117" style="position:absolute;top:6996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rice</w:t>
                    </w:r>
                  </w:p>
                </w:txbxContent>
              </v:textbox>
            </v:rect>
            <v:rect id="矩形 82" o:spid="_x0000_s1118" style="position:absolute;top:7911;width:2878;height:457" strokeweight="1.5pt">
              <v:textbox inset="0,0,0,0">
                <w:txbxContent>
                  <w:p w:rsidR="00E46242" w:rsidRDefault="00E46242" w:rsidP="00531973">
                    <w:pPr>
                      <w:spacing w:line="340" w:lineRule="exact"/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vegetables</w:t>
                    </w:r>
                  </w:p>
                </w:txbxContent>
              </v:textbox>
            </v:rect>
          </v:group>
        </w:pict>
      </w:r>
      <w:r>
        <w:rPr>
          <w:rFonts w:eastAsia="黑体" w:hint="eastAsia"/>
          <w:bCs/>
          <w:sz w:val="28"/>
          <w:szCs w:val="28"/>
        </w:rPr>
        <w:t>二、将单词和代表它意义的图用线连接。</w: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119" type="#_x0000_t75" alt="" href="http://www.clipart.com/en/close-up?o=3775344&amp;memlevel=A&amp;a=a&amp;q=bird&amp;k_mode=all&amp;s=1&amp;e=18&amp;show=&amp;c=&amp;cid=&amp;findincat=&amp;g=&amp;cc=&amp;page=&amp;k_exc=&amp;pubi" style="position:absolute;left:0;text-align:left;margin-left:14.55pt;margin-top:15.1pt;width:65.95pt;height:83.6pt;z-index:-251635712" o:button="t">
            <v:imagedata r:id="rId48" o:title="" grayscale="t"/>
          </v:shape>
        </w:pict>
      </w:r>
      <w:r>
        <w:rPr>
          <w:noProof/>
        </w:rPr>
        <w:pict>
          <v:shape id="_x0000_s1120" type="#_x0000_t75" style="position:absolute;left:0;text-align:left;margin-left:326.3pt;margin-top:8.3pt;width:68.7pt;height:44.55pt;z-index:-251640832">
            <v:imagedata r:id="rId49" o:title="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121" type="#_x0000_t75" alt="" href="http://www.clipart.com/en/close-up?o=3898368&amp;memlevel=A&amp;a=a&amp;q=cat%20%26%20kitten&amp;k_mode=all&amp;s=73&amp;e=90&amp;show=&amp;c=&amp;cid=&amp;findincat=&amp;g=&amp;cc=&amp;page=5&amp;k_exc=&amp;pubi" style="position:absolute;left:0;text-align:left;margin-left:326.3pt;margin-top:3.85pt;width:76.75pt;height:74.35pt;z-index:-251634688" o:button="t">
            <v:imagedata r:id="rId50" o:title="" grayscale="t"/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22" type="#_x0000_t75" style="position:absolute;left:0;text-align:left;margin-left:5.05pt;margin-top:9.6pt;width:80.95pt;height:69.55pt;z-index:-251638784">
            <v:imagedata r:id="rId51" o:title="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_x0000_s1123" type="#_x0000_t75" style="position:absolute;left:0;text-align:left;margin-left:336.45pt;margin-top:9.25pt;width:63.55pt;height:65pt;z-index:-251639808">
            <v:imagedata r:id="rId52" o:title=""/>
          </v:shape>
        </w:pict>
      </w:r>
    </w:p>
    <w:p w:rsidR="00E46242" w:rsidRDefault="00E46242" w:rsidP="00531973"/>
    <w:p w:rsidR="00E46242" w:rsidRDefault="00E46242" w:rsidP="00531973">
      <w:r>
        <w:rPr>
          <w:noProof/>
        </w:rPr>
        <w:pict>
          <v:shape id="_x0000_s1124" type="#_x0000_t75" href="http://www.clipart.com/en/close-up?o=3965889&amp;memlevel=A&amp;a=c&amp;q=vegetables&amp;k_mode=all&amp;s=19&amp;e=36&amp;show=&amp;c=&amp;cid=&amp;findincat=&amp;g=&amp;cc=&amp;page=2&amp;k_exc=&amp;pubi" style="position:absolute;left:0;text-align:left;margin-left:8.05pt;margin-top:6.15pt;width:96pt;height:66.75pt;z-index:-251636736" o:button="t">
            <v:imagedata r:id="rId53" o:title="" gain="142470f" blacklevel="-5898f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r>
        <w:rPr>
          <w:noProof/>
        </w:rPr>
        <w:pict>
          <v:shape id="图片 75" o:spid="_x0000_s1125" type="#_x0000_t75" alt="http://static.arttoday.com/thm/thm11/CL/5344_2005010018/000803_1057_56/21784510.thm.jpg?000803_1057_5623_v__v" href="http://www.clipart.com/en/close-up?o=3944284&amp;memlevel=A&amp;a=c&amp;q=toy car&amp;k_mode=all&amp;s=1&amp;e=18&amp;show=&amp;c=&amp;cid=&amp;findincat=&amp;g=&amp;cc=&amp;page=&amp;k_exc=&amp;pubi" style="position:absolute;left:0;text-align:left;margin-left:317pt;margin-top:7.2pt;width:96pt;height:52pt;z-index:-251675648;visibility:visible" o:button="t">
            <v:fill o:detectmouseclick="t"/>
            <v:imagedata r:id="rId54" o:title="" grayscale="t"/>
          </v:shape>
        </w:pict>
      </w:r>
    </w:p>
    <w:p w:rsidR="00E46242" w:rsidRDefault="00E46242" w:rsidP="00531973">
      <w:r>
        <w:rPr>
          <w:noProof/>
        </w:rPr>
        <w:pict>
          <v:shape id="_x0000_s1126" type="#_x0000_t75" style="position:absolute;left:0;text-align:left;margin-left:29.7pt;margin-top:1.1pt;width:53.55pt;height:58.3pt;z-index:-251637760">
            <v:imagedata r:id="rId55" o:title="" grayscale="t"/>
          </v:shape>
        </w:pic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>
      <w:pPr>
        <w:tabs>
          <w:tab w:val="left" w:pos="829"/>
        </w:tabs>
        <w:spacing w:line="360" w:lineRule="auto"/>
        <w:rPr>
          <w:rFonts w:eastAsia="黑体"/>
          <w:bCs/>
          <w:sz w:val="28"/>
          <w:szCs w:val="28"/>
        </w:rPr>
      </w:pPr>
      <w:r>
        <w:rPr>
          <w:rFonts w:eastAsia="黑体" w:hint="eastAsia"/>
          <w:bCs/>
          <w:sz w:val="28"/>
          <w:szCs w:val="28"/>
        </w:rPr>
        <w:t>三、</w:t>
      </w:r>
      <w:r>
        <w:rPr>
          <w:rFonts w:ascii="宋体" w:hAnsi="宋体" w:hint="eastAsia"/>
          <w:bCs/>
          <w:sz w:val="28"/>
          <w:szCs w:val="28"/>
        </w:rPr>
        <w:t>根据所给的句子提示圈出正确图片。</w:t>
      </w:r>
    </w:p>
    <w:p w:rsidR="00E46242" w:rsidRPr="006C0BD5" w:rsidRDefault="00E46242" w:rsidP="00531973"/>
    <w:p w:rsidR="00E46242" w:rsidRDefault="00E46242" w:rsidP="00531973">
      <w:r>
        <w:rPr>
          <w:noProof/>
        </w:rPr>
        <w:pict>
          <v:shape id="_x0000_s1127" type="#_x0000_t75" style="position:absolute;left:0;text-align:left;margin-left:338.45pt;margin-top:6.2pt;width:1in;height:55.45pt;z-index:-251632640">
            <v:imagedata r:id="rId35" o:title="" croptop="5237f" cropbottom="39349f" cropleft="23853f" cropright="25741f"/>
          </v:shape>
        </w:pict>
      </w:r>
      <w:r>
        <w:rPr>
          <w:noProof/>
        </w:rPr>
        <w:pict>
          <v:shape id="_x0000_s1128" type="#_x0000_t75" alt="" href="http://www.clipart.com/en/close-up?o=3942775&amp;memlevel=A&amp;a=a&amp;q=fish&amp;k_mode=all&amp;s=55&amp;e=72&amp;show=&amp;c=&amp;cid=&amp;findincat=&amp;g=&amp;cc=&amp;page=4&amp;k_exc=&amp;pubi" style="position:absolute;left:0;text-align:left;margin-left:209.2pt;margin-top:6.2pt;width:83.2pt;height:48.75pt;z-index:-251633664" o:button="t">
            <v:imagedata r:id="rId56" o:title="" grayscale="t"/>
          </v:shape>
        </w:pict>
      </w:r>
      <w:r>
        <w:rPr>
          <w:rFonts w:eastAsia="黑体"/>
          <w:b/>
          <w:spacing w:val="-4"/>
          <w:sz w:val="28"/>
          <w:szCs w:val="28"/>
        </w:rPr>
        <w:t>1. I like fish.</w:t>
      </w:r>
    </w:p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Default="00E46242" w:rsidP="00531973"/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图片 3" o:spid="_x0000_s1129" type="#_x0000_t75" alt="汤.jpg" style="position:absolute;left:0;text-align:left;margin-left:211.05pt;margin-top:.8pt;width:73.5pt;height:61pt;z-index:251685888;visibility:visible">
            <v:imagedata r:id="rId57" o:title="" chromakey="white"/>
          </v:shape>
        </w:pict>
      </w:r>
      <w:r w:rsidRPr="003D4E7F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Have some noodles, please.</w:t>
      </w: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_x0000_s1130" type="#_x0000_t75" href="http://www.clipart.com/en/close-up?o=2976016&amp;memlevel=C&amp;a=c&amp;q=noodles&amp;k_mode=all&amp;s=19&amp;e=36&amp;show=&amp;c=&amp;cid=&amp;findincat=&amp;g=&amp;cc=&amp;page=2&amp;k_exc=&amp;pubi" style="position:absolute;left:0;text-align:left;margin-left:342.7pt;margin-top:-75.4pt;width:1in;height:66.15pt;z-index:251684864" o:button="t">
            <v:imagedata r:id="rId58" o:title="" gain="126031f" blacklevel="-7864f" grayscale="t"/>
          </v:shape>
        </w:pict>
      </w:r>
    </w:p>
    <w:p w:rsidR="00E46242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图片 10" o:spid="_x0000_s1131" type="#_x0000_t75" alt="饿.jpg" style="position:absolute;left:0;text-align:left;margin-left:188pt;margin-top:5.2pt;width:110.5pt;height:110.5pt;z-index:251688960;visibility:visible">
            <v:imagedata r:id="rId59" o:title="" chromakey="white"/>
          </v:shape>
        </w:pict>
      </w:r>
      <w:r>
        <w:rPr>
          <w:noProof/>
        </w:rPr>
        <w:pict>
          <v:shape id="图片 11" o:spid="_x0000_s1132" type="#_x0000_t75" alt="饱.jpg" style="position:absolute;left:0;text-align:left;margin-left:334.5pt;margin-top:13.2pt;width:75.5pt;height:93pt;z-index:251689984;visibility:visible">
            <v:imagedata r:id="rId60" o:title="" chromakey="white"/>
          </v:shape>
        </w:pict>
      </w:r>
    </w:p>
    <w:p w:rsidR="00E46242" w:rsidRPr="003D4E7F" w:rsidRDefault="00E46242" w:rsidP="00531973">
      <w:pPr>
        <w:rPr>
          <w:b/>
          <w:sz w:val="28"/>
          <w:szCs w:val="28"/>
        </w:rPr>
      </w:pPr>
      <w:r w:rsidRPr="003D4E7F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I’m full.</w:t>
      </w: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_x0000_s1133" type="#_x0000_t75" style="position:absolute;left:0;text-align:left;margin-left:347.5pt;margin-top:19.25pt;width:71pt;height:62.7pt;z-index:-251623424">
            <v:imagedata r:id="rId61" o:title="" grayscale="t"/>
          </v:shape>
        </w:pict>
      </w:r>
      <w:r>
        <w:rPr>
          <w:noProof/>
        </w:rPr>
        <w:pict>
          <v:shape id="图片 17" o:spid="_x0000_s1134" type="#_x0000_t75" alt="鸡腿.jpg" style="position:absolute;left:0;text-align:left;margin-left:252pt;margin-top:26.7pt;width:63pt;height:50pt;z-index:251692032;visibility:visible">
            <v:imagedata r:id="rId62" o:title="" chromakey="#f6f6f6"/>
          </v:shape>
        </w:pict>
      </w:r>
    </w:p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图片 13" o:spid="_x0000_s1135" type="#_x0000_t75" alt="蔬菜.jpg" style="position:absolute;left:0;text-align:left;margin-left:215.5pt;margin-top:.5pt;width:62.35pt;height:31.5pt;z-index:251691008;visibility:visible">
            <v:imagedata r:id="rId63" o:title="" chromakey="white"/>
          </v:shape>
        </w:pict>
      </w:r>
      <w:r>
        <w:rPr>
          <w:b/>
          <w:sz w:val="28"/>
          <w:szCs w:val="28"/>
        </w:rPr>
        <w:t>4. I like chicken and vegetables.</w:t>
      </w: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</w:p>
    <w:p w:rsidR="00E46242" w:rsidRPr="003D4E7F" w:rsidRDefault="00E46242" w:rsidP="00531973">
      <w:pPr>
        <w:rPr>
          <w:b/>
          <w:sz w:val="28"/>
          <w:szCs w:val="28"/>
        </w:rPr>
      </w:pPr>
      <w:r>
        <w:rPr>
          <w:noProof/>
        </w:rPr>
        <w:pict>
          <v:shape id="图片 6" o:spid="_x0000_s1136" type="#_x0000_t75" alt="哭.jpg" style="position:absolute;left:0;text-align:left;margin-left:220.5pt;margin-top:15.8pt;width:83pt;height:81.55pt;z-index:251686912;visibility:visible">
            <v:imagedata r:id="rId64" o:title="" chromakey="white"/>
          </v:shape>
        </w:pict>
      </w:r>
      <w:r>
        <w:rPr>
          <w:noProof/>
        </w:rPr>
        <w:pict>
          <v:shape id="图片 7" o:spid="_x0000_s1137" type="#_x0000_t75" alt="笑.jpg" style="position:absolute;left:0;text-align:left;margin-left:341.5pt;margin-top:22.4pt;width:75pt;height:75pt;z-index:251687936;visibility:visible">
            <v:imagedata r:id="rId65" o:title="" chromakey="white"/>
          </v:shape>
        </w:pict>
      </w:r>
    </w:p>
    <w:p w:rsidR="00E46242" w:rsidRPr="003D4E7F" w:rsidRDefault="00E46242" w:rsidP="00531973">
      <w:pPr>
        <w:rPr>
          <w:b/>
          <w:sz w:val="28"/>
          <w:szCs w:val="28"/>
        </w:rPr>
      </w:pPr>
      <w:r w:rsidRPr="003D4E7F">
        <w:rPr>
          <w:b/>
          <w:sz w:val="28"/>
          <w:szCs w:val="28"/>
        </w:rPr>
        <w:t xml:space="preserve">5. </w:t>
      </w:r>
      <w:r>
        <w:rPr>
          <w:b/>
          <w:sz w:val="28"/>
          <w:szCs w:val="28"/>
        </w:rPr>
        <w:t>Yummy!</w:t>
      </w:r>
    </w:p>
    <w:p w:rsidR="00E46242" w:rsidRDefault="00E46242" w:rsidP="00531973">
      <w:pPr>
        <w:rPr>
          <w:b/>
          <w:sz w:val="28"/>
          <w:szCs w:val="28"/>
        </w:rPr>
      </w:pPr>
    </w:p>
    <w:p w:rsidR="00E46242" w:rsidRDefault="00E46242" w:rsidP="00894C0C">
      <w:pPr>
        <w:spacing w:line="360" w:lineRule="auto"/>
        <w:jc w:val="center"/>
        <w:rPr>
          <w:rFonts w:eastAsia="黑体"/>
          <w:b/>
          <w:sz w:val="32"/>
          <w:szCs w:val="32"/>
        </w:rPr>
      </w:pPr>
      <w:r>
        <w:rPr>
          <w:rFonts w:eastAsia="黑体"/>
          <w:b/>
          <w:sz w:val="32"/>
          <w:szCs w:val="32"/>
        </w:rPr>
        <w:t>2017-2018</w:t>
      </w:r>
      <w:r>
        <w:rPr>
          <w:rFonts w:eastAsia="黑体" w:hint="eastAsia"/>
          <w:b/>
          <w:sz w:val="32"/>
          <w:szCs w:val="32"/>
        </w:rPr>
        <w:t>学年度一年级第二学期第二单元学习水平自查</w:t>
      </w:r>
    </w:p>
    <w:p w:rsidR="00E46242" w:rsidRDefault="00E46242" w:rsidP="00E042F8">
      <w:pPr>
        <w:rPr>
          <w:b/>
          <w:sz w:val="24"/>
        </w:rPr>
      </w:pPr>
      <w:r>
        <w:rPr>
          <w:rFonts w:hAnsi="宋体" w:hint="eastAsia"/>
          <w:b/>
          <w:sz w:val="24"/>
        </w:rPr>
        <w:t>一、听力理解自查评价要求：（共</w:t>
      </w:r>
      <w:r>
        <w:rPr>
          <w:rFonts w:hAnsi="宋体"/>
          <w:b/>
          <w:sz w:val="24"/>
        </w:rPr>
        <w:t>80</w:t>
      </w:r>
      <w:r>
        <w:rPr>
          <w:rFonts w:hAnsi="宋体" w:hint="eastAsia"/>
          <w:b/>
          <w:sz w:val="24"/>
        </w:rPr>
        <w:t>个点）</w:t>
      </w:r>
    </w:p>
    <w:p w:rsidR="00E46242" w:rsidRDefault="00E46242" w:rsidP="00E042F8">
      <w:pPr>
        <w:rPr>
          <w:spacing w:val="-14"/>
          <w:sz w:val="24"/>
        </w:rPr>
      </w:pPr>
      <w:r>
        <w:rPr>
          <w:rFonts w:hAnsi="宋体" w:hint="eastAsia"/>
          <w:spacing w:val="-14"/>
          <w:sz w:val="24"/>
        </w:rPr>
        <w:t>录音材料及答案：</w:t>
      </w:r>
    </w:p>
    <w:p w:rsidR="00E46242" w:rsidRPr="004D01EE" w:rsidRDefault="00E46242" w:rsidP="00552786">
      <w:pPr>
        <w:rPr>
          <w:bCs/>
          <w:spacing w:val="-8"/>
          <w:sz w:val="24"/>
        </w:rPr>
      </w:pPr>
      <w:r w:rsidRPr="004D01EE">
        <w:rPr>
          <w:rFonts w:hint="eastAsia"/>
          <w:bCs/>
          <w:spacing w:val="6"/>
          <w:sz w:val="24"/>
        </w:rPr>
        <w:t>一、</w:t>
      </w:r>
      <w:r w:rsidRPr="004D01EE">
        <w:rPr>
          <w:rFonts w:hint="eastAsia"/>
          <w:bCs/>
          <w:spacing w:val="-8"/>
          <w:sz w:val="24"/>
        </w:rPr>
        <w:t>看图，听录音，用数字标出朗读的顺序。（共</w:t>
      </w:r>
      <w:r w:rsidRPr="004D01EE">
        <w:rPr>
          <w:bCs/>
          <w:spacing w:val="-8"/>
          <w:sz w:val="24"/>
        </w:rPr>
        <w:t>10</w:t>
      </w:r>
      <w:r w:rsidRPr="004D01EE">
        <w:rPr>
          <w:rFonts w:hint="eastAsia"/>
          <w:bCs/>
          <w:spacing w:val="-8"/>
          <w:sz w:val="24"/>
        </w:rPr>
        <w:t>点，每题</w:t>
      </w:r>
      <w:r w:rsidRPr="004D01EE">
        <w:rPr>
          <w:bCs/>
          <w:spacing w:val="-8"/>
          <w:sz w:val="24"/>
        </w:rPr>
        <w:t>1</w:t>
      </w:r>
      <w:r w:rsidRPr="004D01EE">
        <w:rPr>
          <w:rFonts w:hint="eastAsia"/>
          <w:bCs/>
          <w:spacing w:val="-8"/>
          <w:sz w:val="24"/>
        </w:rPr>
        <w:t>点）</w:t>
      </w:r>
    </w:p>
    <w:p w:rsidR="00E46242" w:rsidRDefault="00E46242" w:rsidP="00552786">
      <w:pPr>
        <w:numPr>
          <w:ilvl w:val="0"/>
          <w:numId w:val="1"/>
        </w:numPr>
        <w:topLinePunct/>
        <w:adjustRightInd w:val="0"/>
        <w:jc w:val="left"/>
        <w:textAlignment w:val="top"/>
        <w:rPr>
          <w:sz w:val="24"/>
        </w:rPr>
      </w:pPr>
      <w:r>
        <w:rPr>
          <w:sz w:val="24"/>
        </w:rPr>
        <w:t>a toy car</w:t>
      </w:r>
      <w:r w:rsidRPr="004D01EE">
        <w:rPr>
          <w:sz w:val="24"/>
        </w:rPr>
        <w:t xml:space="preserve">   2. </w:t>
      </w:r>
      <w:r>
        <w:rPr>
          <w:sz w:val="24"/>
        </w:rPr>
        <w:t>fruits</w:t>
      </w:r>
      <w:r w:rsidRPr="004D01EE">
        <w:rPr>
          <w:sz w:val="24"/>
        </w:rPr>
        <w:t xml:space="preserve">   3. </w:t>
      </w:r>
      <w:r>
        <w:rPr>
          <w:sz w:val="24"/>
        </w:rPr>
        <w:t>noodles</w:t>
      </w:r>
      <w:r w:rsidRPr="004D01EE">
        <w:rPr>
          <w:sz w:val="24"/>
        </w:rPr>
        <w:t xml:space="preserve">   4. </w:t>
      </w:r>
      <w:r>
        <w:rPr>
          <w:sz w:val="24"/>
        </w:rPr>
        <w:t>grandma</w:t>
      </w:r>
      <w:r w:rsidRPr="004D01EE">
        <w:rPr>
          <w:sz w:val="24"/>
        </w:rPr>
        <w:t xml:space="preserve">  5. a balloon  </w:t>
      </w:r>
    </w:p>
    <w:p w:rsidR="00E46242" w:rsidRPr="004D01EE" w:rsidRDefault="00E46242" w:rsidP="00552786">
      <w:pPr>
        <w:topLinePunct/>
        <w:adjustRightInd w:val="0"/>
        <w:jc w:val="left"/>
        <w:textAlignment w:val="top"/>
        <w:rPr>
          <w:sz w:val="24"/>
        </w:rPr>
      </w:pPr>
      <w:r w:rsidRPr="004D01EE">
        <w:rPr>
          <w:sz w:val="24"/>
        </w:rPr>
        <w:t xml:space="preserve">6. </w:t>
      </w:r>
      <w:r>
        <w:rPr>
          <w:sz w:val="24"/>
        </w:rPr>
        <w:t>soup</w:t>
      </w:r>
      <w:r w:rsidRPr="004D01EE">
        <w:rPr>
          <w:sz w:val="24"/>
        </w:rPr>
        <w:t xml:space="preserve">  </w:t>
      </w:r>
      <w:r>
        <w:rPr>
          <w:sz w:val="24"/>
        </w:rPr>
        <w:t>7. vegetables</w:t>
      </w:r>
      <w:r w:rsidRPr="004D01EE">
        <w:rPr>
          <w:sz w:val="24"/>
        </w:rPr>
        <w:t xml:space="preserve">   8. </w:t>
      </w:r>
      <w:r>
        <w:rPr>
          <w:sz w:val="24"/>
        </w:rPr>
        <w:t>Jinjin</w:t>
      </w:r>
      <w:r w:rsidRPr="004D01EE">
        <w:rPr>
          <w:sz w:val="24"/>
        </w:rPr>
        <w:t xml:space="preserve">    9. </w:t>
      </w:r>
      <w:r>
        <w:rPr>
          <w:sz w:val="24"/>
        </w:rPr>
        <w:t>chicken</w:t>
      </w:r>
      <w:r w:rsidRPr="004D01EE">
        <w:rPr>
          <w:sz w:val="24"/>
        </w:rPr>
        <w:t xml:space="preserve">    10. a toy gun </w:t>
      </w:r>
    </w:p>
    <w:p w:rsidR="00E46242" w:rsidRPr="004D01EE" w:rsidRDefault="00E46242" w:rsidP="00552786">
      <w:pPr>
        <w:topLinePunct/>
        <w:adjustRightInd w:val="0"/>
        <w:jc w:val="left"/>
        <w:textAlignment w:val="top"/>
        <w:rPr>
          <w:b/>
          <w:spacing w:val="-14"/>
          <w:sz w:val="24"/>
          <w:u w:val="single"/>
        </w:rPr>
      </w:pPr>
      <w:r w:rsidRPr="004D01EE">
        <w:rPr>
          <w:rFonts w:hint="eastAsia"/>
          <w:b/>
          <w:sz w:val="24"/>
          <w:u w:val="single"/>
        </w:rPr>
        <w:t>答案：</w:t>
      </w:r>
      <w:r w:rsidRPr="004D01EE">
        <w:rPr>
          <w:b/>
          <w:spacing w:val="-14"/>
          <w:sz w:val="24"/>
          <w:u w:val="single"/>
        </w:rPr>
        <w:t>7,  2,  8,  9,  1,             6,  5,  4,  10,  3</w:t>
      </w:r>
    </w:p>
    <w:p w:rsidR="00E46242" w:rsidRPr="004D01EE" w:rsidRDefault="00E46242" w:rsidP="00552786">
      <w:pPr>
        <w:rPr>
          <w:bCs/>
          <w:sz w:val="24"/>
        </w:rPr>
      </w:pPr>
      <w:r w:rsidRPr="004D01EE">
        <w:rPr>
          <w:rFonts w:ascii="宋体" w:hAnsi="宋体" w:cs="宋体" w:hint="eastAsia"/>
          <w:bCs/>
          <w:sz w:val="24"/>
        </w:rPr>
        <w:t>二、</w:t>
      </w:r>
      <w:r w:rsidRPr="004D01EE">
        <w:rPr>
          <w:rFonts w:ascii="宋体" w:hAnsi="宋体" w:cs="宋体" w:hint="eastAsia"/>
          <w:sz w:val="24"/>
        </w:rPr>
        <w:t>听录音，选择正确的图片，在正确图片前面的括号内</w:t>
      </w:r>
      <w:r w:rsidRPr="004D01EE">
        <w:rPr>
          <w:rFonts w:ascii="宋体" w:hAnsi="宋体" w:cs="宋体" w:hint="eastAsia"/>
          <w:bCs/>
          <w:spacing w:val="-8"/>
          <w:sz w:val="24"/>
        </w:rPr>
        <w:t>画√。（共</w:t>
      </w:r>
      <w:r w:rsidRPr="004D01EE">
        <w:rPr>
          <w:bCs/>
          <w:spacing w:val="-8"/>
          <w:sz w:val="24"/>
        </w:rPr>
        <w:t>16</w:t>
      </w:r>
      <w:r w:rsidRPr="004D01EE">
        <w:rPr>
          <w:rFonts w:hint="eastAsia"/>
          <w:bCs/>
          <w:spacing w:val="-8"/>
          <w:sz w:val="24"/>
        </w:rPr>
        <w:t>点，每题</w:t>
      </w:r>
      <w:r w:rsidRPr="004D01EE">
        <w:rPr>
          <w:bCs/>
          <w:spacing w:val="-8"/>
          <w:sz w:val="24"/>
        </w:rPr>
        <w:t>2</w:t>
      </w:r>
      <w:r w:rsidRPr="004D01EE">
        <w:rPr>
          <w:rFonts w:hint="eastAsia"/>
          <w:bCs/>
          <w:spacing w:val="-8"/>
          <w:sz w:val="24"/>
        </w:rPr>
        <w:t>点）</w:t>
      </w:r>
    </w:p>
    <w:p w:rsidR="00E46242" w:rsidRDefault="00E46242" w:rsidP="00552786">
      <w:pPr>
        <w:tabs>
          <w:tab w:val="left" w:pos="6330"/>
        </w:tabs>
        <w:rPr>
          <w:sz w:val="24"/>
        </w:rPr>
      </w:pPr>
      <w:r w:rsidRPr="004D01EE">
        <w:rPr>
          <w:sz w:val="24"/>
        </w:rPr>
        <w:t xml:space="preserve">1. I </w:t>
      </w:r>
      <w:r>
        <w:rPr>
          <w:sz w:val="24"/>
        </w:rPr>
        <w:t>like hamburgers</w:t>
      </w:r>
      <w:r w:rsidRPr="004D01EE">
        <w:rPr>
          <w:sz w:val="24"/>
        </w:rPr>
        <w:t xml:space="preserve">.  2. </w:t>
      </w:r>
      <w:r>
        <w:rPr>
          <w:sz w:val="24"/>
        </w:rPr>
        <w:t>Have some rice</w:t>
      </w:r>
      <w:r w:rsidRPr="004D01EE">
        <w:rPr>
          <w:sz w:val="24"/>
        </w:rPr>
        <w:t xml:space="preserve">.  3. </w:t>
      </w:r>
      <w:r>
        <w:rPr>
          <w:sz w:val="24"/>
        </w:rPr>
        <w:t>A watermelon for you</w:t>
      </w:r>
      <w:r w:rsidRPr="004D01EE">
        <w:rPr>
          <w:sz w:val="24"/>
        </w:rPr>
        <w:t xml:space="preserve">.  </w:t>
      </w:r>
    </w:p>
    <w:p w:rsidR="00E46242" w:rsidRDefault="00E46242" w:rsidP="00552786">
      <w:pPr>
        <w:tabs>
          <w:tab w:val="left" w:pos="6330"/>
        </w:tabs>
        <w:rPr>
          <w:sz w:val="24"/>
        </w:rPr>
      </w:pPr>
      <w:r w:rsidRPr="004D01EE">
        <w:rPr>
          <w:sz w:val="24"/>
        </w:rPr>
        <w:t xml:space="preserve">4. </w:t>
      </w:r>
      <w:r>
        <w:rPr>
          <w:sz w:val="24"/>
        </w:rPr>
        <w:t>I have a doll</w:t>
      </w:r>
      <w:r w:rsidRPr="004D01EE">
        <w:rPr>
          <w:sz w:val="24"/>
        </w:rPr>
        <w:t>.  5. –</w:t>
      </w:r>
      <w:r>
        <w:rPr>
          <w:sz w:val="24"/>
        </w:rPr>
        <w:t>What do you like</w:t>
      </w:r>
      <w:r w:rsidRPr="004D01EE">
        <w:rPr>
          <w:sz w:val="24"/>
        </w:rPr>
        <w:t>? –</w:t>
      </w:r>
      <w:r>
        <w:rPr>
          <w:sz w:val="24"/>
        </w:rPr>
        <w:t>Some noodles</w:t>
      </w:r>
      <w:r w:rsidRPr="004D01EE">
        <w:rPr>
          <w:sz w:val="24"/>
        </w:rPr>
        <w:t xml:space="preserve">.  6. I want </w:t>
      </w:r>
      <w:r>
        <w:rPr>
          <w:sz w:val="24"/>
        </w:rPr>
        <w:t>some soup</w:t>
      </w:r>
      <w:r w:rsidRPr="004D01EE">
        <w:rPr>
          <w:sz w:val="24"/>
        </w:rPr>
        <w:t xml:space="preserve">. </w:t>
      </w:r>
    </w:p>
    <w:p w:rsidR="00E46242" w:rsidRPr="004D01EE" w:rsidRDefault="00E46242" w:rsidP="00552786">
      <w:pPr>
        <w:tabs>
          <w:tab w:val="left" w:pos="6330"/>
        </w:tabs>
        <w:rPr>
          <w:sz w:val="24"/>
        </w:rPr>
      </w:pPr>
      <w:r w:rsidRPr="004D01EE">
        <w:rPr>
          <w:sz w:val="24"/>
        </w:rPr>
        <w:t>7. –</w:t>
      </w:r>
      <w:r>
        <w:rPr>
          <w:sz w:val="24"/>
        </w:rPr>
        <w:t>How many</w:t>
      </w:r>
      <w:r w:rsidRPr="004D01EE">
        <w:rPr>
          <w:sz w:val="24"/>
        </w:rPr>
        <w:t>? –</w:t>
      </w:r>
      <w:r>
        <w:rPr>
          <w:sz w:val="24"/>
        </w:rPr>
        <w:t>Two.</w:t>
      </w:r>
      <w:r w:rsidRPr="004D01EE">
        <w:rPr>
          <w:sz w:val="24"/>
        </w:rPr>
        <w:t xml:space="preserve"> </w:t>
      </w:r>
      <w:r>
        <w:rPr>
          <w:sz w:val="24"/>
        </w:rPr>
        <w:t xml:space="preserve"> </w:t>
      </w:r>
      <w:r w:rsidRPr="004D01EE">
        <w:rPr>
          <w:sz w:val="24"/>
        </w:rPr>
        <w:t xml:space="preserve">8. </w:t>
      </w:r>
      <w:r>
        <w:rPr>
          <w:sz w:val="24"/>
        </w:rPr>
        <w:t>I like vegetables. And you?</w:t>
      </w:r>
    </w:p>
    <w:p w:rsidR="00E46242" w:rsidRPr="000D084E" w:rsidRDefault="00E46242" w:rsidP="00552786">
      <w:pPr>
        <w:tabs>
          <w:tab w:val="left" w:pos="6285"/>
        </w:tabs>
        <w:rPr>
          <w:bCs/>
          <w:sz w:val="24"/>
        </w:rPr>
      </w:pPr>
      <w:r w:rsidRPr="00E042F8">
        <w:rPr>
          <w:rFonts w:hint="eastAsia"/>
          <w:bCs/>
          <w:color w:val="FF0000"/>
          <w:spacing w:val="-8"/>
          <w:sz w:val="24"/>
        </w:rPr>
        <w:t>三、根据所给情景选择最佳答案，在最佳答案的括号内画</w:t>
      </w:r>
      <w:r w:rsidRPr="00E042F8">
        <w:rPr>
          <w:bCs/>
          <w:color w:val="FF0000"/>
          <w:spacing w:val="-8"/>
          <w:sz w:val="24"/>
        </w:rPr>
        <w:t>√</w:t>
      </w:r>
      <w:r w:rsidRPr="00E042F8">
        <w:rPr>
          <w:rFonts w:hint="eastAsia"/>
          <w:bCs/>
          <w:color w:val="FF0000"/>
          <w:spacing w:val="-8"/>
          <w:sz w:val="24"/>
        </w:rPr>
        <w:t>。（共</w:t>
      </w:r>
      <w:r w:rsidRPr="00E042F8">
        <w:rPr>
          <w:bCs/>
          <w:color w:val="FF0000"/>
          <w:spacing w:val="-8"/>
          <w:sz w:val="24"/>
        </w:rPr>
        <w:t xml:space="preserve">30 </w:t>
      </w:r>
      <w:r w:rsidRPr="00E042F8">
        <w:rPr>
          <w:rFonts w:hint="eastAsia"/>
          <w:bCs/>
          <w:color w:val="FF0000"/>
          <w:spacing w:val="-8"/>
          <w:sz w:val="24"/>
        </w:rPr>
        <w:t>点，每题</w:t>
      </w:r>
      <w:r w:rsidRPr="00E042F8">
        <w:rPr>
          <w:bCs/>
          <w:color w:val="FF0000"/>
          <w:spacing w:val="-8"/>
          <w:sz w:val="24"/>
        </w:rPr>
        <w:t>2</w:t>
      </w:r>
      <w:r w:rsidRPr="00E042F8">
        <w:rPr>
          <w:rFonts w:hint="eastAsia"/>
          <w:bCs/>
          <w:color w:val="FF0000"/>
          <w:spacing w:val="-8"/>
          <w:sz w:val="24"/>
        </w:rPr>
        <w:t>点</w:t>
      </w:r>
      <w:r w:rsidRPr="00E042F8">
        <w:rPr>
          <w:rFonts w:hint="eastAsia"/>
          <w:bCs/>
          <w:color w:val="FF0000"/>
          <w:sz w:val="24"/>
        </w:rPr>
        <w:t>）</w:t>
      </w:r>
      <w:r w:rsidRPr="000D084E">
        <w:rPr>
          <w:spacing w:val="-4"/>
          <w:sz w:val="24"/>
        </w:rPr>
        <w:t xml:space="preserve">1. </w:t>
      </w:r>
      <w:r w:rsidRPr="000D084E">
        <w:rPr>
          <w:rFonts w:eastAsia="黑体" w:hint="eastAsia"/>
          <w:sz w:val="24"/>
        </w:rPr>
        <w:t>你让爸爸吃些鸡肉，这样对爸爸说：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I like chicken, Dad.    B. Have some chicken, Dad.</w:t>
      </w:r>
    </w:p>
    <w:p w:rsidR="00E46242" w:rsidRPr="000D084E" w:rsidRDefault="00E46242" w:rsidP="00E042F8">
      <w:pPr>
        <w:ind w:firstLineChars="100" w:firstLine="31680"/>
        <w:rPr>
          <w:spacing w:val="-4"/>
          <w:sz w:val="24"/>
        </w:rPr>
      </w:pPr>
      <w:r w:rsidRPr="000D084E">
        <w:rPr>
          <w:rFonts w:eastAsia="黑体" w:hint="eastAsia"/>
          <w:sz w:val="24"/>
        </w:rPr>
        <w:t>爸爸已经吃饱了，拒绝说：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Oh, no. I’m full.</w:t>
      </w:r>
      <w:r w:rsidRPr="000D084E">
        <w:rPr>
          <w:rFonts w:eastAsia="黑体"/>
          <w:sz w:val="24"/>
        </w:rPr>
        <w:tab/>
      </w:r>
      <w:r w:rsidRPr="000D084E">
        <w:rPr>
          <w:rFonts w:eastAsia="黑体"/>
          <w:sz w:val="24"/>
        </w:rPr>
        <w:tab/>
        <w:t>B. Yes, please.</w:t>
      </w:r>
    </w:p>
    <w:p w:rsidR="00E46242" w:rsidRPr="000D084E" w:rsidRDefault="00E46242" w:rsidP="00552786">
      <w:pPr>
        <w:rPr>
          <w:rFonts w:eastAsia="黑体"/>
          <w:spacing w:val="-6"/>
          <w:sz w:val="24"/>
        </w:rPr>
      </w:pPr>
      <w:r w:rsidRPr="000D084E">
        <w:rPr>
          <w:rFonts w:ascii="宋体" w:hAnsi="宋体"/>
          <w:sz w:val="24"/>
        </w:rPr>
        <w:t>2.</w:t>
      </w:r>
      <w:r w:rsidRPr="000D084E">
        <w:rPr>
          <w:rFonts w:eastAsia="黑体" w:hint="eastAsia"/>
          <w:spacing w:val="-6"/>
          <w:sz w:val="24"/>
        </w:rPr>
        <w:t>你在客人面前禁不住打喷嚏了，你要致歉说：</w:t>
      </w:r>
      <w:r w:rsidRPr="000D084E">
        <w:rPr>
          <w:rFonts w:eastAsia="黑体"/>
          <w:spacing w:val="-6"/>
          <w:sz w:val="24"/>
        </w:rPr>
        <w:t xml:space="preserve">      </w:t>
      </w:r>
    </w:p>
    <w:p w:rsidR="00E46242" w:rsidRPr="000D084E" w:rsidRDefault="00E46242" w:rsidP="00552786">
      <w:pPr>
        <w:rPr>
          <w:rFonts w:eastAsia="黑体"/>
          <w:sz w:val="24"/>
        </w:rPr>
      </w:pPr>
      <w:r w:rsidRPr="000D084E">
        <w:rPr>
          <w:rFonts w:eastAsia="黑体"/>
          <w:sz w:val="24"/>
        </w:rPr>
        <w:t xml:space="preserve">  </w:t>
      </w:r>
      <w:r>
        <w:rPr>
          <w:rFonts w:eastAsia="黑体"/>
          <w:sz w:val="24"/>
        </w:rPr>
        <w:t xml:space="preserve"> </w:t>
      </w:r>
      <w:r w:rsidRPr="000D084E">
        <w:rPr>
          <w:rFonts w:eastAsia="黑体"/>
          <w:sz w:val="24"/>
        </w:rPr>
        <w:t>A. Excuse me.    B. Thank you.</w:t>
      </w:r>
    </w:p>
    <w:p w:rsidR="00E46242" w:rsidRPr="000D084E" w:rsidRDefault="00E46242" w:rsidP="00552786">
      <w:pPr>
        <w:rPr>
          <w:rFonts w:ascii="宋体"/>
          <w:sz w:val="24"/>
        </w:rPr>
      </w:pPr>
      <w:r w:rsidRPr="000D084E">
        <w:rPr>
          <w:color w:val="000000"/>
          <w:sz w:val="24"/>
        </w:rPr>
        <w:t xml:space="preserve">3. </w:t>
      </w:r>
      <w:r w:rsidRPr="000D084E">
        <w:rPr>
          <w:rFonts w:ascii="宋体" w:hAnsi="宋体" w:hint="eastAsia"/>
          <w:sz w:val="24"/>
        </w:rPr>
        <w:t>妈妈问你，你喜欢吃什么？</w:t>
      </w:r>
    </w:p>
    <w:p w:rsidR="00E46242" w:rsidRPr="000D084E" w:rsidRDefault="00E46242" w:rsidP="00552786">
      <w:pPr>
        <w:rPr>
          <w:sz w:val="24"/>
        </w:rPr>
      </w:pPr>
      <w:r w:rsidRPr="000D084E">
        <w:rPr>
          <w:sz w:val="24"/>
        </w:rPr>
        <w:t xml:space="preserve">  </w:t>
      </w:r>
      <w:r>
        <w:rPr>
          <w:sz w:val="24"/>
        </w:rPr>
        <w:t xml:space="preserve"> </w:t>
      </w:r>
      <w:r w:rsidRPr="000D084E">
        <w:rPr>
          <w:sz w:val="24"/>
        </w:rPr>
        <w:t>A. What colour?   B. What do you like?</w:t>
      </w:r>
    </w:p>
    <w:p w:rsidR="00E46242" w:rsidRPr="000D084E" w:rsidRDefault="00E46242" w:rsidP="00E042F8">
      <w:pPr>
        <w:ind w:firstLineChars="150" w:firstLine="31680"/>
        <w:rPr>
          <w:rFonts w:ascii="宋体"/>
          <w:sz w:val="24"/>
        </w:rPr>
      </w:pPr>
      <w:r w:rsidRPr="000D084E">
        <w:rPr>
          <w:rFonts w:eastAsia="黑体" w:hAnsi="Comic Sans MS" w:hint="eastAsia"/>
          <w:sz w:val="24"/>
        </w:rPr>
        <w:t>你喜欢吃米饭，这样回答：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I want rice.   B. I like rice.</w:t>
      </w:r>
    </w:p>
    <w:p w:rsidR="00E46242" w:rsidRPr="000D084E" w:rsidRDefault="00E46242" w:rsidP="00552786">
      <w:pPr>
        <w:rPr>
          <w:rFonts w:eastAsia="黑体"/>
          <w:sz w:val="24"/>
        </w:rPr>
      </w:pPr>
      <w:r w:rsidRPr="000D084E">
        <w:rPr>
          <w:rFonts w:eastAsia="黑体"/>
          <w:sz w:val="24"/>
        </w:rPr>
        <w:t>4.</w:t>
      </w:r>
      <w:r>
        <w:rPr>
          <w:rFonts w:eastAsia="黑体"/>
          <w:sz w:val="24"/>
        </w:rPr>
        <w:t xml:space="preserve"> </w:t>
      </w:r>
      <w:r w:rsidRPr="000D084E">
        <w:rPr>
          <w:rFonts w:eastAsia="黑体" w:hint="eastAsia"/>
          <w:sz w:val="24"/>
        </w:rPr>
        <w:t>你的朋友让你吃些蔬菜，这样对你说：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Have some vegetables.    B. No, thanks.</w:t>
      </w:r>
    </w:p>
    <w:p w:rsidR="00E46242" w:rsidRPr="000D084E" w:rsidRDefault="00E46242" w:rsidP="00E042F8">
      <w:pPr>
        <w:ind w:firstLineChars="100" w:firstLine="31680"/>
        <w:rPr>
          <w:rFonts w:eastAsia="黑体"/>
          <w:sz w:val="24"/>
        </w:rPr>
      </w:pPr>
      <w:r w:rsidRPr="000D084E">
        <w:rPr>
          <w:rFonts w:eastAsia="黑体" w:hint="eastAsia"/>
          <w:sz w:val="24"/>
        </w:rPr>
        <w:t>你表示同意说：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Yes, please.    B. No, thanks.</w:t>
      </w:r>
    </w:p>
    <w:p w:rsidR="00E46242" w:rsidRPr="000D084E" w:rsidRDefault="00E46242" w:rsidP="00552786">
      <w:pPr>
        <w:rPr>
          <w:rFonts w:eastAsia="黑体"/>
          <w:sz w:val="24"/>
        </w:rPr>
      </w:pPr>
      <w:r w:rsidRPr="000D084E">
        <w:rPr>
          <w:rFonts w:ascii="宋体" w:hAnsi="宋体"/>
          <w:sz w:val="24"/>
        </w:rPr>
        <w:t>5.</w:t>
      </w:r>
      <w:r w:rsidRPr="000D084E">
        <w:rPr>
          <w:rFonts w:eastAsia="黑体" w:hint="eastAsia"/>
          <w:sz w:val="24"/>
        </w:rPr>
        <w:t>你想要一些汤，这样对妈妈说：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Mum, have some soup. B. Mum, I want some soup.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 w:hint="eastAsia"/>
          <w:sz w:val="24"/>
        </w:rPr>
        <w:t>妈妈把汤端给你说：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I like soup.   B. Here you are.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ascii="宋体" w:hAnsi="宋体" w:hint="eastAsia"/>
          <w:sz w:val="24"/>
        </w:rPr>
        <w:t>你表示感谢说：</w:t>
      </w:r>
    </w:p>
    <w:p w:rsidR="00E46242" w:rsidRPr="000D084E" w:rsidRDefault="00E46242" w:rsidP="00E042F8">
      <w:pPr>
        <w:ind w:firstLineChars="150" w:firstLine="31680"/>
        <w:rPr>
          <w:rFonts w:ascii="宋体" w:hAnsi="宋体"/>
          <w:sz w:val="24"/>
        </w:rPr>
      </w:pPr>
      <w:r w:rsidRPr="000D084E">
        <w:rPr>
          <w:rFonts w:eastAsia="黑体"/>
          <w:sz w:val="24"/>
        </w:rPr>
        <w:t>A. Thank you.  B. Nice!</w:t>
      </w:r>
      <w:r w:rsidRPr="000D084E">
        <w:rPr>
          <w:rFonts w:ascii="宋体" w:hAnsi="宋体"/>
          <w:sz w:val="24"/>
        </w:rPr>
        <w:t xml:space="preserve"> 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ascii="宋体" w:hAnsi="宋体" w:hint="eastAsia"/>
          <w:sz w:val="24"/>
        </w:rPr>
        <w:t>妈妈这样回应你：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Great!  B. You’re welcome.</w:t>
      </w:r>
    </w:p>
    <w:p w:rsidR="00E46242" w:rsidRPr="000D084E" w:rsidRDefault="00E46242" w:rsidP="00552786">
      <w:pPr>
        <w:rPr>
          <w:rFonts w:ascii="宋体" w:hAnsi="宋体"/>
          <w:sz w:val="24"/>
        </w:rPr>
      </w:pPr>
      <w:r w:rsidRPr="000D084E">
        <w:rPr>
          <w:rFonts w:ascii="宋体" w:hAnsi="宋体"/>
          <w:sz w:val="24"/>
        </w:rPr>
        <w:t>6.</w:t>
      </w:r>
      <w:r w:rsidRPr="000D084E">
        <w:rPr>
          <w:rFonts w:ascii="宋体" w:hAnsi="宋体" w:hint="eastAsia"/>
          <w:sz w:val="24"/>
        </w:rPr>
        <w:t>你喜欢吃汉堡，你想知道</w:t>
      </w:r>
      <w:r w:rsidRPr="000D084E">
        <w:rPr>
          <w:rFonts w:ascii="宋体" w:hAnsi="宋体"/>
          <w:sz w:val="24"/>
        </w:rPr>
        <w:t>jinjin</w:t>
      </w:r>
      <w:r w:rsidRPr="000D084E">
        <w:rPr>
          <w:rFonts w:ascii="宋体" w:hAnsi="宋体" w:hint="eastAsia"/>
          <w:sz w:val="24"/>
        </w:rPr>
        <w:t>的想法，你这样问</w:t>
      </w:r>
      <w:r w:rsidRPr="000D084E">
        <w:rPr>
          <w:rFonts w:ascii="宋体" w:hAnsi="宋体"/>
          <w:sz w:val="24"/>
        </w:rPr>
        <w:t>jinjin :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rFonts w:eastAsia="黑体"/>
          <w:sz w:val="24"/>
        </w:rPr>
        <w:t>A. I like hamburgers. What about you?     B. I like it.</w:t>
      </w:r>
    </w:p>
    <w:p w:rsidR="00E46242" w:rsidRPr="000D084E" w:rsidRDefault="00E46242" w:rsidP="00E042F8">
      <w:pPr>
        <w:ind w:firstLineChars="150" w:firstLine="31680"/>
        <w:rPr>
          <w:rFonts w:ascii="宋体"/>
          <w:sz w:val="24"/>
        </w:rPr>
      </w:pPr>
      <w:r w:rsidRPr="000D084E">
        <w:rPr>
          <w:rFonts w:ascii="宋体" w:hAnsi="宋体"/>
          <w:sz w:val="24"/>
        </w:rPr>
        <w:t>jinjin</w:t>
      </w:r>
      <w:r w:rsidRPr="000D084E">
        <w:rPr>
          <w:rFonts w:ascii="宋体" w:hAnsi="宋体" w:hint="eastAsia"/>
          <w:sz w:val="24"/>
        </w:rPr>
        <w:t>这样回答你：</w:t>
      </w:r>
    </w:p>
    <w:p w:rsidR="00E46242" w:rsidRPr="000D084E" w:rsidRDefault="00E46242" w:rsidP="00E042F8">
      <w:pPr>
        <w:ind w:firstLineChars="150" w:firstLine="31680"/>
        <w:rPr>
          <w:rFonts w:ascii="宋体" w:hAnsi="宋体"/>
          <w:sz w:val="24"/>
        </w:rPr>
      </w:pPr>
      <w:r w:rsidRPr="000D084E">
        <w:rPr>
          <w:sz w:val="24"/>
        </w:rPr>
        <w:t>A. Oh, no. I’m full.  B.</w:t>
      </w:r>
      <w:r w:rsidRPr="000D084E">
        <w:rPr>
          <w:rFonts w:eastAsia="黑体"/>
          <w:sz w:val="24"/>
        </w:rPr>
        <w:t xml:space="preserve"> Me too.</w:t>
      </w:r>
      <w:r w:rsidRPr="000D084E">
        <w:rPr>
          <w:rFonts w:ascii="宋体" w:hAnsi="宋体"/>
          <w:sz w:val="24"/>
        </w:rPr>
        <w:t xml:space="preserve"> </w:t>
      </w:r>
    </w:p>
    <w:p w:rsidR="00E46242" w:rsidRPr="000D084E" w:rsidRDefault="00E46242" w:rsidP="00552786">
      <w:pPr>
        <w:rPr>
          <w:rFonts w:ascii="宋体"/>
          <w:sz w:val="24"/>
        </w:rPr>
      </w:pPr>
      <w:r w:rsidRPr="000D084E">
        <w:rPr>
          <w:rFonts w:ascii="宋体" w:hAnsi="宋体"/>
          <w:sz w:val="24"/>
        </w:rPr>
        <w:t>7.</w:t>
      </w:r>
      <w:r w:rsidRPr="000D084E">
        <w:rPr>
          <w:rFonts w:ascii="宋体" w:hAnsi="宋体" w:hint="eastAsia"/>
          <w:sz w:val="24"/>
        </w:rPr>
        <w:t>你觉得面条很好吃，情不自禁的说：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sz w:val="24"/>
        </w:rPr>
        <w:t>A. Yummy!  B.</w:t>
      </w:r>
      <w:r w:rsidRPr="000D084E">
        <w:rPr>
          <w:rFonts w:eastAsia="黑体"/>
          <w:sz w:val="24"/>
        </w:rPr>
        <w:t xml:space="preserve"> Thank you.</w:t>
      </w:r>
    </w:p>
    <w:p w:rsidR="00E46242" w:rsidRPr="000D084E" w:rsidRDefault="00E46242" w:rsidP="00552786">
      <w:pPr>
        <w:rPr>
          <w:rFonts w:eastAsia="黑体"/>
          <w:sz w:val="24"/>
        </w:rPr>
      </w:pPr>
      <w:r w:rsidRPr="000D084E">
        <w:rPr>
          <w:rFonts w:ascii="宋体" w:hAnsi="宋体"/>
          <w:sz w:val="24"/>
        </w:rPr>
        <w:t>8.</w:t>
      </w:r>
      <w:r w:rsidRPr="000D084E">
        <w:rPr>
          <w:rFonts w:ascii="宋体" w:hAnsi="宋体" w:hint="eastAsia"/>
          <w:sz w:val="24"/>
        </w:rPr>
        <w:t>你想用英文表达“食物”，应该这样说：</w:t>
      </w:r>
    </w:p>
    <w:p w:rsidR="00E46242" w:rsidRPr="000D084E" w:rsidRDefault="00E46242" w:rsidP="00E042F8">
      <w:pPr>
        <w:ind w:firstLineChars="150" w:firstLine="31680"/>
        <w:rPr>
          <w:rFonts w:eastAsia="黑体"/>
          <w:sz w:val="24"/>
        </w:rPr>
      </w:pPr>
      <w:r w:rsidRPr="000D084E">
        <w:rPr>
          <w:sz w:val="24"/>
        </w:rPr>
        <w:t>A. Food.  B.</w:t>
      </w:r>
      <w:r w:rsidRPr="000D084E">
        <w:rPr>
          <w:rFonts w:eastAsia="黑体"/>
          <w:sz w:val="24"/>
        </w:rPr>
        <w:t xml:space="preserve"> Fruit</w:t>
      </w:r>
    </w:p>
    <w:p w:rsidR="00E46242" w:rsidRPr="004D01EE" w:rsidRDefault="00E46242" w:rsidP="00552786">
      <w:pPr>
        <w:rPr>
          <w:b/>
          <w:sz w:val="24"/>
          <w:u w:val="single"/>
        </w:rPr>
      </w:pPr>
      <w:r w:rsidRPr="004D01EE">
        <w:rPr>
          <w:rFonts w:hint="eastAsia"/>
          <w:b/>
          <w:sz w:val="24"/>
          <w:u w:val="single"/>
        </w:rPr>
        <w:t>答案：</w:t>
      </w:r>
      <w:r>
        <w:rPr>
          <w:b/>
          <w:sz w:val="24"/>
          <w:u w:val="single"/>
        </w:rPr>
        <w:t>1.B</w:t>
      </w:r>
      <w:r w:rsidRPr="004D01EE">
        <w:rPr>
          <w:b/>
          <w:sz w:val="24"/>
          <w:u w:val="single"/>
        </w:rPr>
        <w:t>, A</w:t>
      </w:r>
      <w:r>
        <w:rPr>
          <w:b/>
          <w:sz w:val="24"/>
          <w:u w:val="single"/>
        </w:rPr>
        <w:t xml:space="preserve">  2.</w:t>
      </w:r>
      <w:r w:rsidRPr="004D01EE">
        <w:rPr>
          <w:b/>
          <w:sz w:val="24"/>
          <w:u w:val="single"/>
        </w:rPr>
        <w:t xml:space="preserve"> </w:t>
      </w:r>
      <w:r>
        <w:rPr>
          <w:b/>
          <w:sz w:val="24"/>
          <w:u w:val="single"/>
        </w:rPr>
        <w:t>A  3.</w:t>
      </w:r>
      <w:r w:rsidRPr="004D01EE">
        <w:rPr>
          <w:b/>
          <w:sz w:val="24"/>
          <w:u w:val="single"/>
        </w:rPr>
        <w:t>B</w:t>
      </w:r>
      <w:r>
        <w:rPr>
          <w:b/>
          <w:sz w:val="24"/>
          <w:u w:val="single"/>
        </w:rPr>
        <w:t>, B  4.A, A  5. B, B</w:t>
      </w:r>
      <w:r w:rsidRPr="004D01EE">
        <w:rPr>
          <w:b/>
          <w:sz w:val="24"/>
          <w:u w:val="single"/>
        </w:rPr>
        <w:t>, B</w:t>
      </w:r>
      <w:r>
        <w:rPr>
          <w:b/>
          <w:sz w:val="24"/>
          <w:u w:val="single"/>
        </w:rPr>
        <w:t>,A   6.</w:t>
      </w:r>
      <w:r w:rsidRPr="004D01EE">
        <w:rPr>
          <w:b/>
          <w:sz w:val="24"/>
          <w:u w:val="single"/>
        </w:rPr>
        <w:t>B</w:t>
      </w:r>
      <w:r>
        <w:rPr>
          <w:b/>
          <w:sz w:val="24"/>
          <w:u w:val="single"/>
        </w:rPr>
        <w:t>, A   7.B   8.</w:t>
      </w:r>
      <w:r w:rsidRPr="004D01EE">
        <w:rPr>
          <w:b/>
          <w:sz w:val="24"/>
          <w:u w:val="single"/>
        </w:rPr>
        <w:t xml:space="preserve"> A</w:t>
      </w:r>
    </w:p>
    <w:p w:rsidR="00E46242" w:rsidRPr="004D01EE" w:rsidRDefault="00E46242" w:rsidP="00552786">
      <w:pPr>
        <w:numPr>
          <w:ilvl w:val="0"/>
          <w:numId w:val="2"/>
        </w:numPr>
        <w:rPr>
          <w:sz w:val="24"/>
        </w:rPr>
      </w:pPr>
      <w:r w:rsidRPr="004D01EE">
        <w:rPr>
          <w:rFonts w:hint="eastAsia"/>
          <w:sz w:val="24"/>
        </w:rPr>
        <w:t>听录音，从每组中圈出你听到的那个单词。</w:t>
      </w:r>
      <w:r w:rsidRPr="004D01EE">
        <w:rPr>
          <w:rFonts w:hint="eastAsia"/>
          <w:bCs/>
          <w:spacing w:val="-8"/>
          <w:sz w:val="24"/>
        </w:rPr>
        <w:t>（共</w:t>
      </w:r>
      <w:r w:rsidRPr="004D01EE">
        <w:rPr>
          <w:bCs/>
          <w:spacing w:val="-8"/>
          <w:sz w:val="24"/>
        </w:rPr>
        <w:t>14</w:t>
      </w:r>
      <w:r w:rsidRPr="004D01EE">
        <w:rPr>
          <w:rFonts w:hint="eastAsia"/>
          <w:bCs/>
          <w:spacing w:val="-8"/>
          <w:sz w:val="24"/>
        </w:rPr>
        <w:t>点，每题</w:t>
      </w:r>
      <w:r w:rsidRPr="004D01EE">
        <w:rPr>
          <w:bCs/>
          <w:spacing w:val="-8"/>
          <w:sz w:val="24"/>
        </w:rPr>
        <w:t>2</w:t>
      </w:r>
      <w:r w:rsidRPr="004D01EE">
        <w:rPr>
          <w:rFonts w:hint="eastAsia"/>
          <w:bCs/>
          <w:spacing w:val="-8"/>
          <w:sz w:val="24"/>
        </w:rPr>
        <w:t>点）</w:t>
      </w:r>
    </w:p>
    <w:p w:rsidR="00E46242" w:rsidRPr="004D01EE" w:rsidRDefault="00E46242" w:rsidP="00552786">
      <w:pPr>
        <w:rPr>
          <w:sz w:val="24"/>
        </w:rPr>
      </w:pPr>
      <w:r w:rsidRPr="004D01EE">
        <w:rPr>
          <w:bCs/>
          <w:spacing w:val="-8"/>
          <w:sz w:val="24"/>
        </w:rPr>
        <w:t xml:space="preserve">1. </w:t>
      </w:r>
      <w:r>
        <w:rPr>
          <w:sz w:val="24"/>
        </w:rPr>
        <w:t>hamburger</w:t>
      </w:r>
      <w:r w:rsidRPr="004D01EE">
        <w:rPr>
          <w:sz w:val="24"/>
        </w:rPr>
        <w:t xml:space="preserve">  2. </w:t>
      </w:r>
      <w:r>
        <w:rPr>
          <w:sz w:val="24"/>
        </w:rPr>
        <w:t>noodles</w:t>
      </w:r>
      <w:r w:rsidRPr="004D01EE">
        <w:rPr>
          <w:sz w:val="24"/>
        </w:rPr>
        <w:t xml:space="preserve">  3. </w:t>
      </w:r>
      <w:r>
        <w:rPr>
          <w:sz w:val="24"/>
        </w:rPr>
        <w:t>soup</w:t>
      </w:r>
      <w:r w:rsidRPr="004D01EE">
        <w:rPr>
          <w:sz w:val="24"/>
        </w:rPr>
        <w:t xml:space="preserve">  4. </w:t>
      </w:r>
      <w:r>
        <w:rPr>
          <w:sz w:val="24"/>
        </w:rPr>
        <w:t>vegetables</w:t>
      </w:r>
      <w:r w:rsidRPr="004D01EE">
        <w:rPr>
          <w:sz w:val="24"/>
        </w:rPr>
        <w:t xml:space="preserve">  5. </w:t>
      </w:r>
      <w:r>
        <w:rPr>
          <w:sz w:val="24"/>
        </w:rPr>
        <w:t>chicken</w:t>
      </w:r>
      <w:r w:rsidRPr="004D01EE">
        <w:rPr>
          <w:sz w:val="24"/>
        </w:rPr>
        <w:t xml:space="preserve">  6. </w:t>
      </w:r>
      <w:r>
        <w:rPr>
          <w:sz w:val="24"/>
        </w:rPr>
        <w:t xml:space="preserve">rice </w:t>
      </w:r>
      <w:r w:rsidRPr="004D01EE">
        <w:rPr>
          <w:sz w:val="24"/>
        </w:rPr>
        <w:t xml:space="preserve"> 7. </w:t>
      </w:r>
      <w:r>
        <w:rPr>
          <w:sz w:val="24"/>
        </w:rPr>
        <w:t>Tiantian</w:t>
      </w:r>
    </w:p>
    <w:p w:rsidR="00E46242" w:rsidRPr="00E042F8" w:rsidRDefault="00E46242" w:rsidP="00552786">
      <w:pPr>
        <w:rPr>
          <w:bCs/>
          <w:color w:val="FF0000"/>
          <w:sz w:val="24"/>
        </w:rPr>
      </w:pPr>
      <w:r w:rsidRPr="00E042F8">
        <w:rPr>
          <w:rFonts w:hint="eastAsia"/>
          <w:bCs/>
          <w:color w:val="FF0000"/>
          <w:sz w:val="24"/>
        </w:rPr>
        <w:t>五、听录音，将相关图片连线。</w:t>
      </w:r>
      <w:r w:rsidRPr="00E042F8">
        <w:rPr>
          <w:rFonts w:hint="eastAsia"/>
          <w:bCs/>
          <w:color w:val="FF0000"/>
          <w:spacing w:val="-8"/>
          <w:sz w:val="24"/>
        </w:rPr>
        <w:t>（共</w:t>
      </w:r>
      <w:r w:rsidRPr="00E042F8">
        <w:rPr>
          <w:bCs/>
          <w:color w:val="FF0000"/>
          <w:spacing w:val="-8"/>
          <w:sz w:val="24"/>
        </w:rPr>
        <w:t>10</w:t>
      </w:r>
      <w:r w:rsidRPr="00E042F8">
        <w:rPr>
          <w:rFonts w:hint="eastAsia"/>
          <w:bCs/>
          <w:color w:val="FF0000"/>
          <w:spacing w:val="-8"/>
          <w:sz w:val="24"/>
        </w:rPr>
        <w:t>点，每题</w:t>
      </w:r>
      <w:r w:rsidRPr="00E042F8">
        <w:rPr>
          <w:bCs/>
          <w:color w:val="FF0000"/>
          <w:spacing w:val="-8"/>
          <w:sz w:val="24"/>
        </w:rPr>
        <w:t>2</w:t>
      </w:r>
      <w:r w:rsidRPr="00E042F8">
        <w:rPr>
          <w:rFonts w:hint="eastAsia"/>
          <w:bCs/>
          <w:color w:val="FF0000"/>
          <w:spacing w:val="-8"/>
          <w:sz w:val="24"/>
        </w:rPr>
        <w:t>点）</w:t>
      </w:r>
    </w:p>
    <w:p w:rsidR="00E46242" w:rsidRPr="00E559A5" w:rsidRDefault="00E46242" w:rsidP="00552786">
      <w:pPr>
        <w:rPr>
          <w:szCs w:val="21"/>
        </w:rPr>
      </w:pPr>
      <w:r w:rsidRPr="00E559A5">
        <w:rPr>
          <w:szCs w:val="21"/>
        </w:rPr>
        <w:t>1. –An apple for you, Mum. –Thank you.</w:t>
      </w:r>
    </w:p>
    <w:p w:rsidR="00E46242" w:rsidRPr="00E559A5" w:rsidRDefault="00E46242" w:rsidP="00552786">
      <w:pPr>
        <w:rPr>
          <w:szCs w:val="21"/>
        </w:rPr>
      </w:pPr>
      <w:r w:rsidRPr="00E559A5">
        <w:rPr>
          <w:szCs w:val="21"/>
        </w:rPr>
        <w:t xml:space="preserve">2. –I want some rice. </w:t>
      </w:r>
    </w:p>
    <w:p w:rsidR="00E46242" w:rsidRPr="00E559A5" w:rsidRDefault="00E46242" w:rsidP="00552786">
      <w:pPr>
        <w:rPr>
          <w:szCs w:val="21"/>
        </w:rPr>
      </w:pPr>
      <w:r w:rsidRPr="00E559A5">
        <w:rPr>
          <w:szCs w:val="21"/>
        </w:rPr>
        <w:t xml:space="preserve"> – Here you are, Dad.</w:t>
      </w:r>
    </w:p>
    <w:p w:rsidR="00E46242" w:rsidRPr="00E559A5" w:rsidRDefault="00E46242" w:rsidP="00552786">
      <w:pPr>
        <w:rPr>
          <w:szCs w:val="21"/>
        </w:rPr>
      </w:pPr>
      <w:r w:rsidRPr="00E559A5">
        <w:rPr>
          <w:szCs w:val="21"/>
        </w:rPr>
        <w:t xml:space="preserve">3. –Have some soup, Grandpa.  </w:t>
      </w:r>
    </w:p>
    <w:p w:rsidR="00E46242" w:rsidRPr="00E559A5" w:rsidRDefault="00E46242" w:rsidP="00E042F8">
      <w:pPr>
        <w:ind w:firstLineChars="100" w:firstLine="31680"/>
        <w:rPr>
          <w:szCs w:val="21"/>
        </w:rPr>
      </w:pPr>
      <w:r w:rsidRPr="00E559A5">
        <w:rPr>
          <w:szCs w:val="21"/>
        </w:rPr>
        <w:t>–Thank you. I want a pear, too.</w:t>
      </w:r>
    </w:p>
    <w:p w:rsidR="00E46242" w:rsidRPr="00E559A5" w:rsidRDefault="00E46242" w:rsidP="00552786">
      <w:pPr>
        <w:rPr>
          <w:szCs w:val="21"/>
        </w:rPr>
      </w:pPr>
      <w:r w:rsidRPr="00E559A5">
        <w:rPr>
          <w:szCs w:val="21"/>
        </w:rPr>
        <w:t xml:space="preserve">4. –I like noodles.    </w:t>
      </w:r>
    </w:p>
    <w:p w:rsidR="00E46242" w:rsidRPr="00E559A5" w:rsidRDefault="00E46242" w:rsidP="00E042F8">
      <w:pPr>
        <w:ind w:firstLineChars="100" w:firstLine="31680"/>
        <w:rPr>
          <w:rFonts w:eastAsia="黑体"/>
          <w:szCs w:val="21"/>
        </w:rPr>
      </w:pPr>
      <w:r w:rsidRPr="00E559A5">
        <w:rPr>
          <w:szCs w:val="21"/>
        </w:rPr>
        <w:t>–Here you are, Grandma.</w:t>
      </w:r>
    </w:p>
    <w:p w:rsidR="00E46242" w:rsidRPr="000D084E" w:rsidRDefault="00E46242" w:rsidP="00552786"/>
    <w:p w:rsidR="00E46242" w:rsidRPr="00552786" w:rsidRDefault="00E46242" w:rsidP="00552786">
      <w:pPr>
        <w:spacing w:line="360" w:lineRule="auto"/>
        <w:jc w:val="center"/>
      </w:pPr>
    </w:p>
    <w:sectPr w:rsidR="00E46242" w:rsidRPr="00552786" w:rsidSect="006253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6242" w:rsidRDefault="00E46242" w:rsidP="00531973">
      <w:r>
        <w:separator/>
      </w:r>
    </w:p>
  </w:endnote>
  <w:endnote w:type="continuationSeparator" w:id="0">
    <w:p w:rsidR="00E46242" w:rsidRDefault="00E46242" w:rsidP="005319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6242" w:rsidRDefault="00E46242" w:rsidP="00531973">
      <w:r>
        <w:separator/>
      </w:r>
    </w:p>
  </w:footnote>
  <w:footnote w:type="continuationSeparator" w:id="0">
    <w:p w:rsidR="00E46242" w:rsidRDefault="00E46242" w:rsidP="005319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E501E"/>
    <w:multiLevelType w:val="multilevel"/>
    <w:tmpl w:val="164E50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A3BC4B6"/>
    <w:multiLevelType w:val="singleLevel"/>
    <w:tmpl w:val="5A3BC4B6"/>
    <w:lvl w:ilvl="0">
      <w:start w:val="4"/>
      <w:numFmt w:val="chineseCounting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1973"/>
    <w:rsid w:val="000D084E"/>
    <w:rsid w:val="00131721"/>
    <w:rsid w:val="0013757D"/>
    <w:rsid w:val="001C2A0F"/>
    <w:rsid w:val="001D671B"/>
    <w:rsid w:val="001D6D0B"/>
    <w:rsid w:val="0020182D"/>
    <w:rsid w:val="00267DCA"/>
    <w:rsid w:val="003D4E7F"/>
    <w:rsid w:val="004D01EE"/>
    <w:rsid w:val="00531973"/>
    <w:rsid w:val="00552786"/>
    <w:rsid w:val="00594CFE"/>
    <w:rsid w:val="00625399"/>
    <w:rsid w:val="006541D1"/>
    <w:rsid w:val="006C0BD5"/>
    <w:rsid w:val="00894C0C"/>
    <w:rsid w:val="009177C7"/>
    <w:rsid w:val="00942DA0"/>
    <w:rsid w:val="00A25696"/>
    <w:rsid w:val="00A972AD"/>
    <w:rsid w:val="00B20A67"/>
    <w:rsid w:val="00B374FA"/>
    <w:rsid w:val="00B627EC"/>
    <w:rsid w:val="00BD6051"/>
    <w:rsid w:val="00C05CAD"/>
    <w:rsid w:val="00C477C3"/>
    <w:rsid w:val="00D306FB"/>
    <w:rsid w:val="00D34223"/>
    <w:rsid w:val="00E042F8"/>
    <w:rsid w:val="00E46242"/>
    <w:rsid w:val="00E5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1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1973"/>
    <w:pPr>
      <w:widowControl w:val="0"/>
      <w:jc w:val="both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319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31973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5319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31973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531973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rsid w:val="0053197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19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http://static.arttoday.com/thm/thm6/CL/artineed/sport_recreation/shooting_guns_handgun_001/15811578.thm.gif?004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wmf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image" Target="media/image5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http://static.arttoday.com/thm/thm11/CL/5433_2005010014/000803_1053_03/20376328.thm.jpg?000803_1053_0367_v__v" TargetMode="External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image" Target="media/image34.wmf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w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8" Type="http://schemas.openxmlformats.org/officeDocument/2006/relationships/image" Target="http://static.arttoday.com/thw/thw13/CL/5433_2005010014/000803_1057_55/20502712.thc.jpg?000803_1057_5582_v__v" TargetMode="External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Relationship Id="rId67" Type="http://schemas.openxmlformats.org/officeDocument/2006/relationships/theme" Target="theme/theme1.xml"/><Relationship Id="rId20" Type="http://schemas.openxmlformats.org/officeDocument/2006/relationships/image" Target="http://static.arttoday.com/thm/thm5/CL/STGR014/broder4c/prepa1/2081060.thm.gif?fodpr038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7</Pages>
  <Words>543</Words>
  <Characters>3100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hebe</dc:creator>
  <cp:keywords/>
  <dc:description/>
  <cp:lastModifiedBy>dell</cp:lastModifiedBy>
  <cp:revision>10</cp:revision>
  <dcterms:created xsi:type="dcterms:W3CDTF">2018-02-01T03:17:00Z</dcterms:created>
  <dcterms:modified xsi:type="dcterms:W3CDTF">2018-02-24T15:49:00Z</dcterms:modified>
</cp:coreProperties>
</file>